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427" w:rsidRDefault="008C7427" w:rsidP="00892E6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COORDENAÇÃO DE APERFEIÇOAMENTO DE PESSOAL DE NÍVEL SUPERIOR</w:t>
      </w: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Diretoria de Gestão</w:t>
      </w: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Coordenação Geral de Gestão de Pessoas</w:t>
      </w: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  <w:smartTag w:uri="urn:schemas-microsoft-com:office:smarttags" w:element="PersonName">
        <w:r>
          <w:rPr>
            <w:rFonts w:ascii="Arial" w:hAnsi="Arial" w:cs="Arial"/>
          </w:rPr>
          <w:t>Divisão de Saúde Ocupacional e Qualidade de Vida</w:t>
        </w:r>
      </w:smartTag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</w:rPr>
      </w:pP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C557E">
        <w:rPr>
          <w:rFonts w:ascii="Arial" w:hAnsi="Arial" w:cs="Arial"/>
          <w:b/>
          <w:sz w:val="40"/>
          <w:szCs w:val="40"/>
        </w:rPr>
        <w:t>EXAMES MÉDICOS PERIÓDICOS</w:t>
      </w:r>
    </w:p>
    <w:p w:rsidR="008C7427" w:rsidRPr="007C557E" w:rsidRDefault="008C7427" w:rsidP="00892E6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C557E">
        <w:rPr>
          <w:rFonts w:ascii="Arial" w:hAnsi="Arial" w:cs="Arial"/>
          <w:b/>
          <w:sz w:val="40"/>
          <w:szCs w:val="40"/>
        </w:rPr>
        <w:t>2013</w:t>
      </w: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  <w:b/>
        </w:rPr>
      </w:pPr>
    </w:p>
    <w:p w:rsidR="008C7427" w:rsidRDefault="008C7427" w:rsidP="00892E60">
      <w:pPr>
        <w:spacing w:after="0" w:line="240" w:lineRule="auto"/>
        <w:jc w:val="center"/>
        <w:rPr>
          <w:rFonts w:ascii="Arial" w:hAnsi="Arial" w:cs="Arial"/>
          <w:b/>
        </w:rPr>
      </w:pPr>
    </w:p>
    <w:p w:rsidR="008C7427" w:rsidRDefault="008C7427" w:rsidP="00892E6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61.25pt;height:329.25pt">
            <v:imagedata r:id="rId7" r:href="rId8"/>
          </v:shape>
        </w:pict>
      </w:r>
    </w:p>
    <w:p w:rsidR="008C7427" w:rsidRDefault="008C7427" w:rsidP="00892E60">
      <w:pPr>
        <w:jc w:val="center"/>
        <w:rPr>
          <w:rFonts w:ascii="Arial" w:hAnsi="Arial" w:cs="Arial"/>
        </w:rPr>
      </w:pPr>
    </w:p>
    <w:p w:rsidR="008C7427" w:rsidRPr="006B2DDF" w:rsidRDefault="008C7427" w:rsidP="00892E60">
      <w:pPr>
        <w:jc w:val="center"/>
        <w:rPr>
          <w:rFonts w:ascii="Arial" w:hAnsi="Arial" w:cs="Arial"/>
          <w:b/>
          <w:sz w:val="36"/>
          <w:szCs w:val="36"/>
        </w:rPr>
      </w:pPr>
      <w:r w:rsidRPr="006B2DDF">
        <w:rPr>
          <w:rFonts w:ascii="Arial" w:hAnsi="Arial" w:cs="Arial"/>
          <w:b/>
          <w:sz w:val="36"/>
          <w:szCs w:val="36"/>
        </w:rPr>
        <w:t>Orientações</w:t>
      </w:r>
      <w:r>
        <w:rPr>
          <w:rFonts w:ascii="Arial" w:hAnsi="Arial" w:cs="Arial"/>
          <w:b/>
          <w:sz w:val="36"/>
          <w:szCs w:val="36"/>
        </w:rPr>
        <w:t xml:space="preserve"> aos Servidores</w:t>
      </w:r>
    </w:p>
    <w:p w:rsidR="008C7427" w:rsidRDefault="008C7427" w:rsidP="00892E60">
      <w:pPr>
        <w:jc w:val="center"/>
        <w:rPr>
          <w:rFonts w:ascii="Arial" w:hAnsi="Arial" w:cs="Arial"/>
        </w:rPr>
      </w:pPr>
    </w:p>
    <w:p w:rsidR="008C7427" w:rsidRDefault="008C7427" w:rsidP="00892E60">
      <w:pPr>
        <w:jc w:val="center"/>
        <w:rPr>
          <w:rFonts w:ascii="Arial" w:hAnsi="Arial" w:cs="Arial"/>
        </w:rPr>
      </w:pPr>
    </w:p>
    <w:p w:rsidR="008C7427" w:rsidRDefault="008C7427" w:rsidP="00892E60">
      <w:pPr>
        <w:jc w:val="center"/>
        <w:rPr>
          <w:rFonts w:ascii="Arial" w:hAnsi="Arial" w:cs="Arial"/>
        </w:rPr>
      </w:pPr>
    </w:p>
    <w:p w:rsidR="008C7427" w:rsidRDefault="008C7427" w:rsidP="00892E60">
      <w:pPr>
        <w:jc w:val="center"/>
        <w:rPr>
          <w:rFonts w:ascii="Arial" w:hAnsi="Arial" w:cs="Arial"/>
        </w:rPr>
      </w:pPr>
    </w:p>
    <w:p w:rsidR="008C7427" w:rsidRDefault="008C7427" w:rsidP="00892E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Brasília, 04 julho de 2013</w:t>
      </w:r>
    </w:p>
    <w:p w:rsidR="008C7427" w:rsidRDefault="008C742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C7427" w:rsidRDefault="008C7427" w:rsidP="00584F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Apresentação</w:t>
      </w:r>
    </w:p>
    <w:p w:rsidR="008C7427" w:rsidRDefault="008C7427" w:rsidP="0048366C">
      <w:pPr>
        <w:pStyle w:val="ListParagraph"/>
        <w:rPr>
          <w:rFonts w:ascii="Arial" w:hAnsi="Arial" w:cs="Arial"/>
          <w:b/>
        </w:rPr>
      </w:pPr>
    </w:p>
    <w:p w:rsidR="008C7427" w:rsidRDefault="008C7427" w:rsidP="00F214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presente cartilha tem o objetivo de orientar os servidores da Coordenação de Aperfeiçoamento de Pessoal de Nível Superior - CAPES quanto à importância e aos procedimentos para a realização de Exames Médicos Periódicos em 2013.</w:t>
      </w:r>
    </w:p>
    <w:p w:rsidR="008C7427" w:rsidRDefault="008C7427" w:rsidP="008D3B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C7427" w:rsidRPr="00DF0E1F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DF0E1F">
        <w:rPr>
          <w:rFonts w:ascii="Arial" w:hAnsi="Arial" w:cs="Arial"/>
        </w:rPr>
        <w:t>O Exame Médico Periódico, instituído pelo artigo 206-A da Lei nº 8.112 de 1990 e regulamentado pelo Decreto nº 6.856/2009, permite avaliar a condição de saúde dos servidores e detectar precocemente doenças relacionadas ou não ao trabalho, por meio dos exames clínicos e avaliações laboratoriais gerais e específicas. A avaliação baseia-se nos fatores de riscos físicos, químicos, biológicos, ergonômicos, mecânicos e psicossociais a que estão expostos os servidores nas diversas atividades exercidas. A realização dos exames médicos possibilita a consolidação de informações para o perfil epidemiológico dos servidores federais e para a prevenção da saúde dos servidores.</w:t>
      </w:r>
    </w:p>
    <w:p w:rsidR="008C7427" w:rsidRPr="00FE5340" w:rsidRDefault="008C7427" w:rsidP="008D3B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C7427" w:rsidRPr="00FE5340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lang w:val="pt-PT"/>
        </w:rPr>
      </w:pPr>
      <w:r w:rsidRPr="00FE5340">
        <w:rPr>
          <w:rFonts w:ascii="Arial" w:hAnsi="Arial" w:cs="Arial"/>
          <w:color w:val="000000"/>
          <w:lang w:val="pt-PT"/>
        </w:rPr>
        <w:t>A realização do exame médico periódico tem como objetivo, prioritariamente, a preservação da saúde dos servidores, em função dos riscos existentes no ambiente de trabalho e de doenças ocupacionais ou profissionais.</w:t>
      </w:r>
    </w:p>
    <w:p w:rsidR="008C7427" w:rsidRPr="00B414C4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lang w:val="pt-PT"/>
        </w:rPr>
      </w:pPr>
    </w:p>
    <w:p w:rsidR="008C7427" w:rsidRPr="00B414C4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B414C4">
        <w:rPr>
          <w:rFonts w:ascii="Arial" w:hAnsi="Arial" w:cs="Arial"/>
        </w:rPr>
        <w:t>É parte integrante da política de atenção à saúde e segurança do trabalho do servidor público federal, que visa avaliar o estado de saúde do servidor, identificando possíveis agravos na saúde provenientes ou não de seu ambiente de trabalho, atividade ou função que exerce.</w:t>
      </w:r>
    </w:p>
    <w:p w:rsidR="008C7427" w:rsidRPr="006D55AF" w:rsidRDefault="008C7427" w:rsidP="008D3B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highlight w:val="yellow"/>
        </w:rPr>
      </w:pPr>
    </w:p>
    <w:p w:rsidR="008C7427" w:rsidRPr="00611D4D" w:rsidRDefault="008C7427" w:rsidP="008D3BF5">
      <w:pPr>
        <w:spacing w:after="0" w:line="240" w:lineRule="auto"/>
        <w:ind w:firstLine="708"/>
        <w:jc w:val="both"/>
        <w:rPr>
          <w:rFonts w:ascii="Arial" w:hAnsi="Arial" w:cs="Arial"/>
          <w:color w:val="000000"/>
          <w:lang w:val="pt-PT"/>
        </w:rPr>
      </w:pPr>
      <w:r w:rsidRPr="00611D4D">
        <w:rPr>
          <w:rFonts w:ascii="Arial" w:hAnsi="Arial" w:cs="Arial"/>
          <w:color w:val="000000"/>
          <w:lang w:val="pt-PT"/>
        </w:rPr>
        <w:t>Os exames médicos periódicos serão custeados pela CAPES e realizados por meio de contrato firmado com uma empresa de saúde vencedora de processo licitatório.</w:t>
      </w:r>
    </w:p>
    <w:p w:rsidR="008C7427" w:rsidRPr="006D55AF" w:rsidRDefault="008C7427" w:rsidP="008D3BF5">
      <w:pPr>
        <w:spacing w:after="0" w:line="240" w:lineRule="auto"/>
        <w:jc w:val="both"/>
        <w:rPr>
          <w:rFonts w:ascii="Arial" w:hAnsi="Arial" w:cs="Arial"/>
          <w:color w:val="000000"/>
          <w:highlight w:val="yellow"/>
          <w:lang w:val="pt-PT"/>
        </w:rPr>
      </w:pPr>
    </w:p>
    <w:p w:rsidR="008C7427" w:rsidRPr="004E3585" w:rsidRDefault="008C7427" w:rsidP="008D3BF5">
      <w:pPr>
        <w:spacing w:after="0" w:line="240" w:lineRule="auto"/>
        <w:ind w:firstLine="708"/>
        <w:jc w:val="both"/>
        <w:rPr>
          <w:rStyle w:val="Hyperlink"/>
          <w:rFonts w:ascii="Arial" w:hAnsi="Arial" w:cs="Arial"/>
          <w:color w:val="auto"/>
          <w:u w:val="none"/>
        </w:rPr>
      </w:pPr>
      <w:r w:rsidRPr="009478E0">
        <w:rPr>
          <w:rFonts w:ascii="Arial" w:hAnsi="Arial" w:cs="Arial"/>
          <w:color w:val="000000"/>
          <w:lang w:val="pt-PT"/>
        </w:rPr>
        <w:t>Os procedimentos para realização dos exames médicos periódicos de 2013 constam no endereço eletrônico</w:t>
      </w:r>
      <w:r w:rsidRPr="004E3585">
        <w:rPr>
          <w:rFonts w:ascii="Arial" w:hAnsi="Arial" w:cs="Arial"/>
          <w:color w:val="000000"/>
          <w:lang w:val="pt-PT"/>
        </w:rPr>
        <w:t xml:space="preserve"> </w:t>
      </w:r>
      <w:hyperlink r:id="rId9" w:history="1">
        <w:r w:rsidRPr="004E3585">
          <w:rPr>
            <w:rStyle w:val="Hyperlink"/>
            <w:rFonts w:ascii="Arial" w:hAnsi="Arial" w:cs="Arial"/>
            <w:b/>
          </w:rPr>
          <w:t>www.siapenet.gov.br</w:t>
        </w:r>
      </w:hyperlink>
      <w:r w:rsidRPr="004E3585">
        <w:rPr>
          <w:rStyle w:val="Hyperlink"/>
          <w:rFonts w:ascii="Arial" w:hAnsi="Arial" w:cs="Arial"/>
          <w:color w:val="auto"/>
          <w:u w:val="none"/>
        </w:rPr>
        <w:t xml:space="preserve"> e para facilitar este processo foi elaborad</w:t>
      </w:r>
      <w:r>
        <w:rPr>
          <w:rStyle w:val="Hyperlink"/>
          <w:rFonts w:ascii="Arial" w:hAnsi="Arial" w:cs="Arial"/>
          <w:color w:val="auto"/>
          <w:u w:val="none"/>
        </w:rPr>
        <w:t>a</w:t>
      </w:r>
      <w:r w:rsidRPr="004E3585">
        <w:rPr>
          <w:rStyle w:val="Hyperlink"/>
          <w:rFonts w:ascii="Arial" w:hAnsi="Arial" w:cs="Arial"/>
          <w:color w:val="auto"/>
          <w:u w:val="none"/>
        </w:rPr>
        <w:t xml:space="preserve"> est</w:t>
      </w:r>
      <w:r>
        <w:rPr>
          <w:rStyle w:val="Hyperlink"/>
          <w:rFonts w:ascii="Arial" w:hAnsi="Arial" w:cs="Arial"/>
          <w:color w:val="auto"/>
          <w:u w:val="none"/>
        </w:rPr>
        <w:t>a</w:t>
      </w:r>
      <w:r w:rsidRPr="004E3585">
        <w:rPr>
          <w:rStyle w:val="Hyperlink"/>
          <w:rFonts w:ascii="Arial" w:hAnsi="Arial" w:cs="Arial"/>
          <w:color w:val="auto"/>
          <w:u w:val="none"/>
        </w:rPr>
        <w:t xml:space="preserve"> </w:t>
      </w:r>
      <w:r>
        <w:rPr>
          <w:rStyle w:val="Hyperlink"/>
          <w:rFonts w:ascii="Arial" w:hAnsi="Arial" w:cs="Arial"/>
          <w:color w:val="auto"/>
          <w:u w:val="none"/>
        </w:rPr>
        <w:t>cartilha</w:t>
      </w:r>
      <w:r w:rsidRPr="004E3585">
        <w:rPr>
          <w:rStyle w:val="Hyperlink"/>
          <w:rFonts w:ascii="Arial" w:hAnsi="Arial" w:cs="Arial"/>
          <w:color w:val="auto"/>
          <w:u w:val="none"/>
        </w:rPr>
        <w:t xml:space="preserve"> com todas as informações necessárias.</w:t>
      </w:r>
    </w:p>
    <w:p w:rsidR="008C7427" w:rsidRPr="006D55AF" w:rsidRDefault="008C7427" w:rsidP="008D3BF5">
      <w:pPr>
        <w:spacing w:after="0" w:line="240" w:lineRule="auto"/>
        <w:jc w:val="both"/>
        <w:rPr>
          <w:rStyle w:val="Hyperlink"/>
          <w:rFonts w:ascii="Arial" w:hAnsi="Arial" w:cs="Arial"/>
          <w:color w:val="auto"/>
          <w:highlight w:val="yellow"/>
          <w:u w:val="none"/>
        </w:rPr>
      </w:pPr>
    </w:p>
    <w:p w:rsidR="008C7427" w:rsidRPr="005F0495" w:rsidRDefault="008C7427" w:rsidP="00B6013E">
      <w:pPr>
        <w:spacing w:after="0" w:line="240" w:lineRule="auto"/>
        <w:ind w:firstLine="708"/>
        <w:jc w:val="both"/>
        <w:rPr>
          <w:rFonts w:ascii="Calibri-Bold" w:hAnsi="Calibri-Bold" w:cs="Calibri-Bold"/>
          <w:b/>
          <w:bCs/>
          <w:color w:val="17365D"/>
          <w:sz w:val="27"/>
          <w:szCs w:val="27"/>
        </w:rPr>
      </w:pPr>
      <w:r w:rsidRPr="005F0495">
        <w:rPr>
          <w:rStyle w:val="Hyperlink"/>
          <w:rFonts w:ascii="Arial" w:hAnsi="Arial" w:cs="Arial"/>
          <w:color w:val="auto"/>
          <w:u w:val="none"/>
        </w:rPr>
        <w:t>Segundo dados do Ministério da Saúde</w:t>
      </w:r>
      <w:r>
        <w:rPr>
          <w:rStyle w:val="Hyperlink"/>
          <w:rFonts w:ascii="Arial" w:hAnsi="Arial" w:cs="Arial"/>
          <w:color w:val="auto"/>
          <w:u w:val="none"/>
        </w:rPr>
        <w:t>,</w:t>
      </w:r>
      <w:r w:rsidRPr="005F0495">
        <w:rPr>
          <w:rStyle w:val="Hyperlink"/>
          <w:rFonts w:ascii="Arial" w:hAnsi="Arial" w:cs="Arial"/>
          <w:color w:val="auto"/>
          <w:u w:val="none"/>
        </w:rPr>
        <w:t xml:space="preserve"> muitos brasileiros </w:t>
      </w:r>
      <w:r>
        <w:rPr>
          <w:rStyle w:val="Hyperlink"/>
          <w:rFonts w:ascii="Arial" w:hAnsi="Arial" w:cs="Arial"/>
          <w:color w:val="auto"/>
          <w:u w:val="none"/>
        </w:rPr>
        <w:t xml:space="preserve">possuem </w:t>
      </w:r>
      <w:r w:rsidRPr="005F0495">
        <w:rPr>
          <w:rStyle w:val="Hyperlink"/>
          <w:rFonts w:ascii="Arial" w:hAnsi="Arial" w:cs="Arial"/>
          <w:color w:val="auto"/>
          <w:u w:val="none"/>
        </w:rPr>
        <w:t>o hábito de procurar um médico somente quando não estão se sentindo bem</w:t>
      </w:r>
      <w:r>
        <w:rPr>
          <w:rStyle w:val="Hyperlink"/>
          <w:rFonts w:ascii="Arial" w:hAnsi="Arial" w:cs="Arial"/>
          <w:color w:val="auto"/>
          <w:u w:val="none"/>
        </w:rPr>
        <w:t xml:space="preserve"> e muitos praticam a automedicação </w:t>
      </w:r>
      <w:r w:rsidRPr="005F0495">
        <w:rPr>
          <w:rStyle w:val="Hyperlink"/>
          <w:rFonts w:ascii="Arial" w:hAnsi="Arial" w:cs="Arial"/>
          <w:color w:val="auto"/>
          <w:u w:val="none"/>
        </w:rPr>
        <w:t>ao invés de procurar um especialista. Cabe a você servidor da CAPES decidir pela aceitação da convocação para a realização dos exames médicos periódicos que irão possibilitar a prevenção ou a identificação precoce de eventuais enfermidades e riscos em potencial para sua saúde.</w:t>
      </w:r>
    </w:p>
    <w:p w:rsidR="008C7427" w:rsidRPr="005F0495" w:rsidRDefault="008C7427" w:rsidP="008D3B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C7427" w:rsidRPr="005F0495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  <w:r w:rsidRPr="005F0495">
        <w:rPr>
          <w:rFonts w:ascii="Arial" w:hAnsi="Arial" w:cs="Arial"/>
        </w:rPr>
        <w:t>Prevenir é melhor do que remediar! Venha conosco neste esforço pela prevenção e preservação da saúde.</w:t>
      </w:r>
    </w:p>
    <w:p w:rsidR="008C7427" w:rsidRPr="005F0495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</w:p>
    <w:p w:rsidR="008C7427" w:rsidRDefault="008C7427" w:rsidP="008D3BF5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  <w:r w:rsidRPr="005F0495">
        <w:rPr>
          <w:rFonts w:ascii="Arial" w:hAnsi="Arial" w:cs="Arial"/>
        </w:rPr>
        <w:t>Participe!</w:t>
      </w:r>
    </w:p>
    <w:p w:rsidR="008C7427" w:rsidRDefault="008C7427" w:rsidP="00CC5CA0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</w:rPr>
      </w:pPr>
    </w:p>
    <w:p w:rsidR="008C7427" w:rsidRDefault="008C7427" w:rsidP="004E28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</w:rPr>
      </w:pPr>
    </w:p>
    <w:p w:rsidR="008C7427" w:rsidRPr="00CC5CA0" w:rsidRDefault="008C7427" w:rsidP="004E286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Diretoria de Gestão</w:t>
      </w:r>
    </w:p>
    <w:p w:rsidR="008C7427" w:rsidRPr="00D82E30" w:rsidRDefault="008C7427" w:rsidP="00747352">
      <w:pPr>
        <w:ind w:firstLine="708"/>
        <w:jc w:val="both"/>
        <w:rPr>
          <w:rFonts w:ascii="Arial" w:hAnsi="Arial" w:cs="Arial"/>
        </w:rPr>
      </w:pPr>
    </w:p>
    <w:p w:rsidR="008C7427" w:rsidRDefault="008C742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C7427" w:rsidRPr="00650B0A" w:rsidRDefault="008C7427" w:rsidP="003B0C7A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 xml:space="preserve">I – </w:t>
      </w:r>
      <w:r w:rsidRPr="00650B0A">
        <w:rPr>
          <w:rFonts w:ascii="Arial" w:hAnsi="Arial" w:cs="Arial"/>
          <w:b/>
          <w:sz w:val="24"/>
          <w:szCs w:val="24"/>
        </w:rPr>
        <w:t>Informações Gerais</w:t>
      </w:r>
    </w:p>
    <w:p w:rsidR="008C7427" w:rsidRPr="004246AB" w:rsidRDefault="008C7427" w:rsidP="00914D07">
      <w:pPr>
        <w:pStyle w:val="ListParagraph"/>
        <w:ind w:left="993"/>
        <w:jc w:val="center"/>
        <w:rPr>
          <w:rFonts w:ascii="Arial" w:hAnsi="Arial" w:cs="Arial"/>
        </w:rPr>
      </w:pPr>
    </w:p>
    <w:p w:rsidR="008C7427" w:rsidRPr="00E80584" w:rsidRDefault="008C7427" w:rsidP="00E80584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B004F2">
        <w:rPr>
          <w:rFonts w:ascii="Arial" w:hAnsi="Arial" w:cs="Arial"/>
          <w:b/>
          <w:bdr w:val="single" w:sz="4" w:space="0" w:color="auto"/>
        </w:rPr>
        <w:t>Quais são os objetivos dos E</w:t>
      </w:r>
      <w:r>
        <w:rPr>
          <w:rFonts w:ascii="Arial" w:hAnsi="Arial" w:cs="Arial"/>
          <w:b/>
          <w:bdr w:val="single" w:sz="4" w:space="0" w:color="auto"/>
        </w:rPr>
        <w:t>xames Médicos Periódicos</w:t>
      </w:r>
      <w:r w:rsidRPr="00B004F2">
        <w:rPr>
          <w:rFonts w:ascii="Arial" w:hAnsi="Arial" w:cs="Arial"/>
          <w:b/>
          <w:bdr w:val="single" w:sz="4" w:space="0" w:color="auto"/>
        </w:rPr>
        <w:t>?</w:t>
      </w:r>
    </w:p>
    <w:p w:rsidR="008C7427" w:rsidRDefault="008C7427" w:rsidP="00E8058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prevenção e a preservação da saúde dos servidores, em função dos riscos existentes no ambiente de trabalho e de doenças ocupacionais ou profissionais;</w:t>
      </w:r>
    </w:p>
    <w:p w:rsidR="008C7427" w:rsidRDefault="008C7427" w:rsidP="00E80584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desenvolvimento de ações de promoção à saúde, prevenção de agravos, bem como a vigilância aos ambientes e processos de trabalho.</w:t>
      </w:r>
    </w:p>
    <w:p w:rsidR="008C7427" w:rsidRDefault="008C7427" w:rsidP="00AE2375">
      <w:pPr>
        <w:pStyle w:val="ListParagraph"/>
        <w:ind w:left="1429"/>
        <w:jc w:val="both"/>
        <w:rPr>
          <w:rFonts w:ascii="Arial" w:hAnsi="Arial" w:cs="Arial"/>
        </w:rPr>
      </w:pPr>
    </w:p>
    <w:p w:rsidR="008C7427" w:rsidRDefault="008C7427" w:rsidP="00AE2375">
      <w:pPr>
        <w:pStyle w:val="ListParagraph"/>
        <w:ind w:left="1429"/>
        <w:jc w:val="both"/>
        <w:rPr>
          <w:rFonts w:ascii="Arial" w:hAnsi="Arial" w:cs="Arial"/>
        </w:rPr>
      </w:pPr>
    </w:p>
    <w:p w:rsidR="008C7427" w:rsidRPr="00845352" w:rsidRDefault="008C7427" w:rsidP="00845352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B004F2">
        <w:rPr>
          <w:rFonts w:ascii="Arial" w:hAnsi="Arial" w:cs="Arial"/>
          <w:b/>
          <w:bdr w:val="single" w:sz="4" w:space="0" w:color="auto"/>
        </w:rPr>
        <w:t>Quem pode realizar os E</w:t>
      </w:r>
      <w:r>
        <w:rPr>
          <w:rFonts w:ascii="Arial" w:hAnsi="Arial" w:cs="Arial"/>
          <w:b/>
          <w:bdr w:val="single" w:sz="4" w:space="0" w:color="auto"/>
        </w:rPr>
        <w:t>xames Médicos Periódicos ?</w:t>
      </w:r>
    </w:p>
    <w:p w:rsidR="008C7427" w:rsidRDefault="008C7427" w:rsidP="00845352">
      <w:pPr>
        <w:pStyle w:val="ListParagraph"/>
        <w:numPr>
          <w:ilvl w:val="0"/>
          <w:numId w:val="4"/>
        </w:numPr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 servidores efetivos e requisitados da Administração Pública Federal, regidos pela Lei nº 8.112/1990;</w:t>
      </w:r>
    </w:p>
    <w:p w:rsidR="008C7427" w:rsidRDefault="008C7427" w:rsidP="00845352">
      <w:pPr>
        <w:pStyle w:val="ListParagraph"/>
        <w:numPr>
          <w:ilvl w:val="0"/>
          <w:numId w:val="4"/>
        </w:numPr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Servidores sem vínculo com a Administração Pública Federal, nomeados exclusivamente para cargo em comissão (DAS) ou para cargo de natureza especial;</w:t>
      </w:r>
    </w:p>
    <w:p w:rsidR="008C7427" w:rsidRDefault="008C7427" w:rsidP="00845352">
      <w:pPr>
        <w:pStyle w:val="ListParagraph"/>
        <w:numPr>
          <w:ilvl w:val="0"/>
          <w:numId w:val="4"/>
        </w:numPr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Servidores públicos federais que estiverem cedidos ou em exercício descentralizado, exercendo ou não Cargos em Comissão/Funções Gratificadas.</w:t>
      </w:r>
    </w:p>
    <w:p w:rsidR="008C7427" w:rsidRDefault="008C7427" w:rsidP="00E353BC">
      <w:pPr>
        <w:pStyle w:val="ListParagraph"/>
        <w:ind w:left="1418"/>
        <w:jc w:val="both"/>
        <w:rPr>
          <w:rFonts w:ascii="Arial" w:hAnsi="Arial" w:cs="Arial"/>
        </w:rPr>
      </w:pPr>
    </w:p>
    <w:p w:rsidR="008C7427" w:rsidRDefault="008C7427" w:rsidP="00E353BC">
      <w:pPr>
        <w:pStyle w:val="ListParagraph"/>
        <w:ind w:left="1418"/>
        <w:jc w:val="both"/>
        <w:rPr>
          <w:rFonts w:ascii="Arial" w:hAnsi="Arial" w:cs="Arial"/>
        </w:rPr>
      </w:pPr>
    </w:p>
    <w:p w:rsidR="008C7427" w:rsidRPr="00FC28F8" w:rsidRDefault="008C7427" w:rsidP="00FC28F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B004F2">
        <w:rPr>
          <w:rFonts w:ascii="Arial" w:hAnsi="Arial" w:cs="Arial"/>
          <w:b/>
          <w:bdr w:val="single" w:sz="4" w:space="0" w:color="auto"/>
        </w:rPr>
        <w:t>Quem não pode realizar os E</w:t>
      </w:r>
      <w:r>
        <w:rPr>
          <w:rFonts w:ascii="Arial" w:hAnsi="Arial" w:cs="Arial"/>
          <w:b/>
          <w:bdr w:val="single" w:sz="4" w:space="0" w:color="auto"/>
        </w:rPr>
        <w:t>xames Médicos Periódicos</w:t>
      </w:r>
      <w:r w:rsidRPr="00B004F2">
        <w:rPr>
          <w:rFonts w:ascii="Arial" w:hAnsi="Arial" w:cs="Arial"/>
          <w:b/>
          <w:bdr w:val="single" w:sz="4" w:space="0" w:color="auto"/>
        </w:rPr>
        <w:t>?</w:t>
      </w:r>
    </w:p>
    <w:p w:rsidR="008C7427" w:rsidRDefault="008C7427" w:rsidP="00845352">
      <w:pPr>
        <w:pStyle w:val="ListParagraph"/>
        <w:numPr>
          <w:ilvl w:val="0"/>
          <w:numId w:val="4"/>
        </w:numPr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 servidores com contratos temporários.</w:t>
      </w:r>
    </w:p>
    <w:p w:rsidR="008C7427" w:rsidRDefault="008C7427" w:rsidP="00845352">
      <w:pPr>
        <w:pStyle w:val="ListParagraph"/>
        <w:numPr>
          <w:ilvl w:val="0"/>
          <w:numId w:val="4"/>
        </w:numPr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 empregados contratados por empresas que prestam serviços terceirizados.</w:t>
      </w:r>
    </w:p>
    <w:p w:rsidR="008C7427" w:rsidRDefault="008C7427" w:rsidP="000C584D">
      <w:pPr>
        <w:pStyle w:val="ListParagraph"/>
        <w:ind w:left="1418"/>
        <w:jc w:val="both"/>
        <w:rPr>
          <w:rFonts w:ascii="Arial" w:hAnsi="Arial" w:cs="Arial"/>
        </w:rPr>
      </w:pPr>
    </w:p>
    <w:p w:rsidR="008C7427" w:rsidRDefault="008C7427" w:rsidP="000C584D">
      <w:pPr>
        <w:pStyle w:val="ListParagraph"/>
        <w:ind w:left="1418"/>
        <w:jc w:val="both"/>
        <w:rPr>
          <w:rFonts w:ascii="Arial" w:hAnsi="Arial" w:cs="Arial"/>
        </w:rPr>
      </w:pPr>
    </w:p>
    <w:p w:rsidR="008C7427" w:rsidRPr="000C584D" w:rsidRDefault="008C7427" w:rsidP="000C584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dr w:val="single" w:sz="4" w:space="0" w:color="auto"/>
        </w:rPr>
        <w:t>Como realizar os Exames Médicos Periódicos?</w:t>
      </w:r>
    </w:p>
    <w:p w:rsidR="008C7427" w:rsidRPr="004B4EA9" w:rsidRDefault="008C7427" w:rsidP="003F58CA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B4EA9">
        <w:rPr>
          <w:rFonts w:ascii="Arial" w:hAnsi="Arial" w:cs="Arial"/>
        </w:rPr>
        <w:t>O servidor receberá uma convocação por meio de um e-mail institucional do SIAPENET;</w:t>
      </w:r>
    </w:p>
    <w:p w:rsidR="008C7427" w:rsidRPr="004B4EA9" w:rsidRDefault="008C7427" w:rsidP="003F58CA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4B4EA9">
        <w:rPr>
          <w:rFonts w:ascii="Arial" w:hAnsi="Arial" w:cs="Arial"/>
        </w:rPr>
        <w:t xml:space="preserve">Após receber a convocação, deverá entrar no </w:t>
      </w:r>
      <w:r>
        <w:rPr>
          <w:rFonts w:ascii="Arial" w:hAnsi="Arial" w:cs="Arial"/>
        </w:rPr>
        <w:t>endereço eletrônico</w:t>
      </w:r>
      <w:r w:rsidRPr="004B4EA9">
        <w:rPr>
          <w:rFonts w:ascii="Arial" w:hAnsi="Arial" w:cs="Arial"/>
        </w:rPr>
        <w:t xml:space="preserve"> </w:t>
      </w:r>
      <w:hyperlink r:id="rId10" w:history="1">
        <w:r w:rsidRPr="004B4EA9">
          <w:rPr>
            <w:rStyle w:val="Hyperlink"/>
            <w:rFonts w:ascii="Arial" w:hAnsi="Arial" w:cs="Arial"/>
          </w:rPr>
          <w:t>www.siapenet.gov.br</w:t>
        </w:r>
      </w:hyperlink>
      <w:r w:rsidRPr="004B4EA9">
        <w:rPr>
          <w:rFonts w:ascii="Arial" w:hAnsi="Arial" w:cs="Arial"/>
        </w:rPr>
        <w:t xml:space="preserve">, com sua senha de acesso e confirmar sua participação na realização dos exames médicos periódicos. </w:t>
      </w:r>
    </w:p>
    <w:p w:rsidR="008C7427" w:rsidRPr="00584F65" w:rsidRDefault="008C7427" w:rsidP="00584F65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584F65">
        <w:rPr>
          <w:rFonts w:ascii="Arial" w:hAnsi="Arial" w:cs="Arial"/>
        </w:rPr>
        <w:t>Após confirmar sua participação</w:t>
      </w:r>
      <w:r>
        <w:rPr>
          <w:rFonts w:ascii="Arial" w:hAnsi="Arial" w:cs="Arial"/>
        </w:rPr>
        <w:t>,</w:t>
      </w:r>
      <w:r w:rsidRPr="00584F6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 xml:space="preserve">próprio </w:t>
      </w:r>
      <w:r w:rsidRPr="00584F65">
        <w:rPr>
          <w:rFonts w:ascii="Arial" w:hAnsi="Arial" w:cs="Arial"/>
        </w:rPr>
        <w:t xml:space="preserve">servidor deverá obrigatoriamente IMPRIMIR as </w:t>
      </w:r>
      <w:r>
        <w:rPr>
          <w:rFonts w:ascii="Arial" w:hAnsi="Arial" w:cs="Arial"/>
        </w:rPr>
        <w:t xml:space="preserve">suas </w:t>
      </w:r>
      <w:r w:rsidRPr="00584F65">
        <w:rPr>
          <w:rFonts w:ascii="Arial" w:hAnsi="Arial" w:cs="Arial"/>
        </w:rPr>
        <w:t>GUIAS MÉDICAS DE ENCAMINHAMENTO, sem as quais não será possível a realização dos exames.</w:t>
      </w:r>
      <w:r>
        <w:rPr>
          <w:rFonts w:ascii="Arial" w:hAnsi="Arial" w:cs="Arial"/>
        </w:rPr>
        <w:t xml:space="preserve"> </w:t>
      </w:r>
      <w:r w:rsidRPr="005E62BC">
        <w:rPr>
          <w:rFonts w:ascii="Arial" w:hAnsi="Arial" w:cs="Arial"/>
          <w:b/>
        </w:rPr>
        <w:t>OBS:</w:t>
      </w:r>
      <w:r>
        <w:rPr>
          <w:rFonts w:ascii="Arial" w:hAnsi="Arial" w:cs="Arial"/>
        </w:rPr>
        <w:t xml:space="preserve"> Verifique o item 8 acerca dos prazos para reaproveitamento de exames já realizados. </w:t>
      </w:r>
    </w:p>
    <w:p w:rsidR="008C7427" w:rsidRPr="00DE3C35" w:rsidRDefault="008C7427" w:rsidP="00584F65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DE3C35">
        <w:rPr>
          <w:rFonts w:ascii="Arial" w:hAnsi="Arial" w:cs="Arial"/>
        </w:rPr>
        <w:t xml:space="preserve">De posse das guias médicas de encaminhamento (relação dos exames que deverão ser realizados), o </w:t>
      </w:r>
      <w:r>
        <w:rPr>
          <w:rFonts w:ascii="Arial" w:hAnsi="Arial" w:cs="Arial"/>
        </w:rPr>
        <w:t xml:space="preserve">próprio </w:t>
      </w:r>
      <w:r w:rsidRPr="00DE3C35">
        <w:rPr>
          <w:rFonts w:ascii="Arial" w:hAnsi="Arial" w:cs="Arial"/>
        </w:rPr>
        <w:t>servidor deverá efetuar o agendamento para realização dos exames;</w:t>
      </w:r>
    </w:p>
    <w:p w:rsidR="008C7427" w:rsidRPr="00DE3C35" w:rsidRDefault="008C7427" w:rsidP="006B1EE0">
      <w:pPr>
        <w:pStyle w:val="ListParagraph"/>
        <w:numPr>
          <w:ilvl w:val="0"/>
          <w:numId w:val="19"/>
        </w:numPr>
        <w:spacing w:before="240"/>
        <w:jc w:val="both"/>
        <w:rPr>
          <w:rFonts w:ascii="Arial" w:hAnsi="Arial" w:cs="Arial"/>
          <w:color w:val="000000"/>
          <w:lang w:val="pt-PT"/>
        </w:rPr>
      </w:pPr>
      <w:r w:rsidRPr="00DE3C35">
        <w:rPr>
          <w:rFonts w:ascii="Arial" w:hAnsi="Arial" w:cs="Arial"/>
        </w:rPr>
        <w:t>De posse dos resultados dos exames</w:t>
      </w:r>
      <w:r>
        <w:rPr>
          <w:rFonts w:ascii="Arial" w:hAnsi="Arial" w:cs="Arial"/>
        </w:rPr>
        <w:t>,</w:t>
      </w:r>
      <w:r w:rsidRPr="00DE3C35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 xml:space="preserve">próprio </w:t>
      </w:r>
      <w:r w:rsidRPr="00DE3C35">
        <w:rPr>
          <w:rFonts w:ascii="Arial" w:hAnsi="Arial" w:cs="Arial"/>
        </w:rPr>
        <w:t>servidor deverá agendar uma consulta para avaliação clínica</w:t>
      </w:r>
      <w:r>
        <w:rPr>
          <w:rFonts w:ascii="Arial" w:hAnsi="Arial" w:cs="Arial"/>
        </w:rPr>
        <w:t xml:space="preserve">, que será realizada na CAPES em data a ser divulgada pela </w:t>
      </w:r>
      <w:smartTag w:uri="urn:schemas-microsoft-com:office:smarttags" w:element="PersonName">
        <w:r>
          <w:rPr>
            <w:rFonts w:ascii="Arial" w:hAnsi="Arial" w:cs="Arial"/>
          </w:rPr>
          <w:t>Divisão de Saúde Ocupacional e Qualidade de Vida</w:t>
        </w:r>
      </w:smartTag>
      <w:r w:rsidRPr="00DE3C35">
        <w:rPr>
          <w:rFonts w:ascii="Arial" w:hAnsi="Arial" w:cs="Arial"/>
        </w:rPr>
        <w:t xml:space="preserve">. </w:t>
      </w:r>
      <w:r w:rsidRPr="00DE3C35">
        <w:rPr>
          <w:rFonts w:ascii="Arial" w:hAnsi="Arial" w:cs="Arial"/>
          <w:color w:val="000000"/>
          <w:lang w:val="pt-PT"/>
        </w:rPr>
        <w:t xml:space="preserve">A avaliação clínica é uma consulta realizada com um médico avaliador para a emissão do Atestado de Saúde Ocupacional – ASO, que é o </w:t>
      </w:r>
      <w:r w:rsidRPr="00DE3C35">
        <w:rPr>
          <w:rFonts w:ascii="Arial" w:hAnsi="Arial" w:cs="Arial"/>
          <w:lang w:eastAsia="pt-BR"/>
        </w:rPr>
        <w:t>documento que atesta a condição de saúde do servidor quando este é submetido à avaliação clínica. A emissão do ASO pelo médico avaliador é a última etapa dos exames médicos periódicos;</w:t>
      </w:r>
    </w:p>
    <w:p w:rsidR="008C7427" w:rsidRDefault="008C7427" w:rsidP="00DE3C3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lang w:eastAsia="pt-BR"/>
        </w:rPr>
      </w:pPr>
      <w:r w:rsidRPr="00DE3C35">
        <w:rPr>
          <w:rFonts w:ascii="Arial" w:hAnsi="Arial" w:cs="Arial"/>
          <w:lang w:eastAsia="pt-BR"/>
        </w:rPr>
        <w:t xml:space="preserve">Concluído o exame clínico periódico, o médico examinador imprime cópia do ASO que deve ser entregue ao servidor para a sua ciência e arquivamento. O arquivo eletrônico desse documento – Atestado de Saúde Ocupacional - ficará disponível dentro do módulo de exames médicos periódicos. </w:t>
      </w:r>
    </w:p>
    <w:p w:rsidR="008C7427" w:rsidRDefault="008C7427" w:rsidP="0080724C">
      <w:pPr>
        <w:pStyle w:val="ListParagraph"/>
        <w:spacing w:after="0" w:line="240" w:lineRule="auto"/>
        <w:ind w:left="1068"/>
        <w:jc w:val="both"/>
        <w:rPr>
          <w:rFonts w:ascii="Arial" w:hAnsi="Arial" w:cs="Arial"/>
          <w:lang w:eastAsia="pt-BR"/>
        </w:rPr>
      </w:pPr>
    </w:p>
    <w:p w:rsidR="008C7427" w:rsidRPr="00DE3C35" w:rsidRDefault="008C7427" w:rsidP="00DE3C35">
      <w:pPr>
        <w:pStyle w:val="ListParagraph"/>
        <w:spacing w:after="0" w:line="240" w:lineRule="auto"/>
        <w:ind w:left="1428"/>
        <w:jc w:val="both"/>
        <w:rPr>
          <w:rFonts w:ascii="Arial" w:hAnsi="Arial" w:cs="Arial"/>
          <w:lang w:eastAsia="pt-BR"/>
        </w:rPr>
      </w:pPr>
    </w:p>
    <w:p w:rsidR="008C7427" w:rsidRPr="00DE3C35" w:rsidRDefault="008C7427" w:rsidP="0098392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DE3C35">
        <w:rPr>
          <w:rFonts w:ascii="Arial" w:hAnsi="Arial" w:cs="Arial"/>
          <w:b/>
          <w:bdr w:val="single" w:sz="4" w:space="0" w:color="auto"/>
        </w:rPr>
        <w:t>O servidor é obrigado a realizar os exames médicos periódicos?</w:t>
      </w:r>
    </w:p>
    <w:p w:rsidR="008C7427" w:rsidRDefault="008C7427" w:rsidP="00336DD7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Não. No entanto, aquele servidor que optar em não realizar os exames, </w:t>
      </w:r>
      <w:r w:rsidRPr="00936FD4">
        <w:rPr>
          <w:rFonts w:ascii="Arial" w:hAnsi="Arial" w:cs="Arial"/>
          <w:u w:val="single"/>
        </w:rPr>
        <w:t>deverá</w:t>
      </w:r>
      <w:r>
        <w:rPr>
          <w:rFonts w:ascii="Arial" w:hAnsi="Arial" w:cs="Arial"/>
        </w:rPr>
        <w:t xml:space="preserve"> assinar o Termo de Responsabilidade para, expressamente,</w:t>
      </w:r>
      <w:r w:rsidRPr="00336D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oficializar sua recusa, </w:t>
      </w:r>
      <w:r w:rsidRPr="00336DD7">
        <w:rPr>
          <w:rFonts w:ascii="Arial" w:hAnsi="Arial" w:cs="Arial"/>
        </w:rPr>
        <w:t>conforme o Art. 12 do Decreto nº 6.856/2009.</w:t>
      </w:r>
    </w:p>
    <w:p w:rsidR="008C7427" w:rsidRDefault="008C7427" w:rsidP="00336DD7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obter o Termo de Responsabilidade, o servidor deverá acessar com sua senha o endereço eletrônico </w:t>
      </w:r>
      <w:hyperlink r:id="rId11" w:history="1">
        <w:r w:rsidRPr="00447B42">
          <w:rPr>
            <w:rStyle w:val="Hyperlink"/>
            <w:rFonts w:ascii="Arial" w:hAnsi="Arial" w:cs="Arial"/>
          </w:rPr>
          <w:t>www.siapenet.gov.br</w:t>
        </w:r>
      </w:hyperlink>
      <w:r>
        <w:rPr>
          <w:rFonts w:ascii="Arial" w:hAnsi="Arial" w:cs="Arial"/>
        </w:rPr>
        <w:t xml:space="preserve">, aba </w:t>
      </w:r>
      <w:r w:rsidRPr="00336DD7">
        <w:rPr>
          <w:rFonts w:ascii="Arial" w:hAnsi="Arial" w:cs="Arial"/>
          <w:i/>
        </w:rPr>
        <w:t>Servidor</w:t>
      </w:r>
      <w:r>
        <w:rPr>
          <w:rFonts w:ascii="Arial" w:hAnsi="Arial" w:cs="Arial"/>
        </w:rPr>
        <w:t xml:space="preserve">, e clicar, à esquerda do monitor, o “menu” denominado </w:t>
      </w:r>
      <w:r w:rsidRPr="001F4669">
        <w:rPr>
          <w:rFonts w:ascii="Arial" w:hAnsi="Arial" w:cs="Arial"/>
          <w:i/>
        </w:rPr>
        <w:t>Saúde</w:t>
      </w:r>
      <w:r>
        <w:rPr>
          <w:rFonts w:ascii="Arial" w:hAnsi="Arial" w:cs="Arial"/>
          <w:i/>
        </w:rPr>
        <w:t>, e</w:t>
      </w:r>
      <w:r>
        <w:rPr>
          <w:rFonts w:ascii="Arial" w:hAnsi="Arial" w:cs="Arial"/>
        </w:rPr>
        <w:t xml:space="preserve"> preencher o formulário Termo de Responsabilidade e entregá-lo à </w:t>
      </w:r>
      <w:smartTag w:uri="urn:schemas-microsoft-com:office:smarttags" w:element="PersonName">
        <w:r>
          <w:rPr>
            <w:rFonts w:ascii="Arial" w:hAnsi="Arial" w:cs="Arial"/>
          </w:rPr>
          <w:t>Divisão de Saúde Ocupacional e Qualidade de Vida</w:t>
        </w:r>
      </w:smartTag>
      <w:r>
        <w:rPr>
          <w:rFonts w:ascii="Arial" w:hAnsi="Arial" w:cs="Arial"/>
        </w:rPr>
        <w:t>/ CDP/CGGP.</w:t>
      </w:r>
    </w:p>
    <w:p w:rsidR="008C7427" w:rsidRPr="00B6013E" w:rsidRDefault="008C7427" w:rsidP="00336DD7">
      <w:pPr>
        <w:ind w:left="708"/>
        <w:jc w:val="both"/>
        <w:rPr>
          <w:rFonts w:ascii="Arial" w:hAnsi="Arial" w:cs="Arial"/>
        </w:rPr>
      </w:pPr>
    </w:p>
    <w:p w:rsidR="008C7427" w:rsidRPr="000324E9" w:rsidRDefault="008C7427" w:rsidP="009E1C8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dr w:val="single" w:sz="8" w:space="0" w:color="000000"/>
        </w:rPr>
        <w:t>Quais</w:t>
      </w:r>
      <w:r w:rsidRPr="000324E9">
        <w:rPr>
          <w:rFonts w:ascii="Arial" w:hAnsi="Arial" w:cs="Arial"/>
          <w:b/>
          <w:bdr w:val="single" w:sz="8" w:space="0" w:color="000000"/>
        </w:rPr>
        <w:t xml:space="preserve"> exames serão realizados?</w:t>
      </w:r>
    </w:p>
    <w:p w:rsidR="008C7427" w:rsidRDefault="008C7427" w:rsidP="009E1C81">
      <w:pPr>
        <w:ind w:left="708"/>
        <w:jc w:val="both"/>
        <w:rPr>
          <w:rFonts w:ascii="Arial" w:hAnsi="Arial" w:cs="Arial"/>
        </w:rPr>
      </w:pPr>
      <w:r w:rsidRPr="009E1C81">
        <w:rPr>
          <w:rFonts w:ascii="Arial" w:hAnsi="Arial" w:cs="Arial"/>
        </w:rPr>
        <w:t xml:space="preserve">Os exames </w:t>
      </w:r>
      <w:r>
        <w:rPr>
          <w:rFonts w:ascii="Arial" w:hAnsi="Arial" w:cs="Arial"/>
        </w:rPr>
        <w:t>serão realizados, observando-se a</w:t>
      </w:r>
      <w:r w:rsidRPr="009E1C81">
        <w:rPr>
          <w:rFonts w:ascii="Arial" w:hAnsi="Arial" w:cs="Arial"/>
        </w:rPr>
        <w:t xml:space="preserve"> idade</w:t>
      </w:r>
      <w:r>
        <w:rPr>
          <w:rFonts w:ascii="Arial" w:hAnsi="Arial" w:cs="Arial"/>
        </w:rPr>
        <w:t xml:space="preserve"> e</w:t>
      </w:r>
      <w:r w:rsidRPr="009E1C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gênero do servidor, conforme descrito abaixo:</w:t>
      </w:r>
    </w:p>
    <w:tbl>
      <w:tblPr>
        <w:tblW w:w="8602" w:type="dxa"/>
        <w:tblInd w:w="1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2061"/>
        <w:gridCol w:w="4860"/>
        <w:gridCol w:w="1681"/>
      </w:tblGrid>
      <w:tr w:rsidR="008C7427" w:rsidRPr="00CA1367" w:rsidTr="009B07C9">
        <w:trPr>
          <w:trHeight w:val="260"/>
          <w:tblHeader/>
        </w:trPr>
        <w:tc>
          <w:tcPr>
            <w:tcW w:w="2061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ED2D13" w:rsidRDefault="008C7427" w:rsidP="00ED2D1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/>
                <w:lang w:eastAsia="pt-BR"/>
              </w:rPr>
            </w:pPr>
            <w:r w:rsidRPr="00ED2D13">
              <w:rPr>
                <w:rFonts w:ascii="Arial" w:eastAsia="MS PGothic" w:hAnsi="Arial" w:cs="Arial"/>
                <w:b/>
                <w:bCs/>
                <w:color w:val="000000"/>
                <w:kern w:val="24"/>
                <w:lang w:eastAsia="pt-BR"/>
              </w:rPr>
              <w:t>Idade</w:t>
            </w:r>
          </w:p>
        </w:tc>
        <w:tc>
          <w:tcPr>
            <w:tcW w:w="4860" w:type="dxa"/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ED2D13" w:rsidRDefault="008C7427" w:rsidP="00ED2D1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/>
                <w:lang w:eastAsia="pt-BR"/>
              </w:rPr>
            </w:pPr>
            <w:r w:rsidRPr="00ED2D13">
              <w:rPr>
                <w:rFonts w:ascii="Arial" w:eastAsia="MS PGothic" w:hAnsi="Arial" w:cs="Arial"/>
                <w:b/>
                <w:bCs/>
                <w:color w:val="000000"/>
                <w:kern w:val="24"/>
                <w:lang w:eastAsia="pt-BR"/>
              </w:rPr>
              <w:t>Exames</w:t>
            </w:r>
          </w:p>
        </w:tc>
        <w:tc>
          <w:tcPr>
            <w:tcW w:w="1681" w:type="dxa"/>
            <w:shd w:val="clear" w:color="auto" w:fill="BFBFBF"/>
          </w:tcPr>
          <w:p w:rsidR="008C7427" w:rsidRPr="00ED2D13" w:rsidRDefault="008C7427" w:rsidP="00ED2D13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b/>
                <w:bCs/>
                <w:color w:val="000000"/>
                <w:kern w:val="24"/>
                <w:lang w:eastAsia="pt-BR"/>
              </w:rPr>
            </w:pPr>
            <w:r>
              <w:rPr>
                <w:rFonts w:ascii="Arial" w:eastAsia="MS PGothic" w:hAnsi="Arial" w:cs="Arial"/>
                <w:b/>
                <w:bCs/>
                <w:color w:val="000000"/>
                <w:kern w:val="24"/>
                <w:lang w:eastAsia="pt-BR"/>
              </w:rPr>
              <w:t>Sexo</w:t>
            </w:r>
          </w:p>
        </w:tc>
      </w:tr>
      <w:tr w:rsidR="008C7427" w:rsidRPr="00CA1367" w:rsidTr="00182B74">
        <w:trPr>
          <w:trHeight w:val="947"/>
        </w:trPr>
        <w:tc>
          <w:tcPr>
            <w:tcW w:w="2061" w:type="dxa"/>
            <w:vMerge w:val="restart"/>
            <w:tcBorders>
              <w:bottom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7C5F2F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  <w:lang w:eastAsia="pt-BR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8 a"/>
              </w:smartTagPr>
              <w:r w:rsidRPr="00F823BF">
                <w:rPr>
                  <w:rFonts w:ascii="Arial" w:eastAsia="MS PGothic" w:hAnsi="Arial" w:cs="Arial"/>
                  <w:b/>
                  <w:color w:val="000000"/>
                  <w:kern w:val="24"/>
                  <w:sz w:val="20"/>
                  <w:szCs w:val="20"/>
                  <w:lang w:eastAsia="pt-BR"/>
                </w:rPr>
                <w:t>18 a</w:t>
              </w:r>
            </w:smartTag>
            <w:r w:rsidRPr="00F823BF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  <w:lang w:eastAsia="pt-BR"/>
              </w:rPr>
              <w:t xml:space="preserve"> 45 anos</w:t>
            </w: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Hemograma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completo; glicemia; urina tipo 1 (Elementos Anormais e Sedimentoscopia – EAS);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creatinina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colesterol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total 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e triglicérides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AST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O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xalacética – TGO) e ALT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P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irúvi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a – TGP)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238"/>
        </w:trPr>
        <w:tc>
          <w:tcPr>
            <w:tcW w:w="2061" w:type="dxa"/>
            <w:vMerge/>
            <w:tcBorders>
              <w:bottom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7C5F2F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tcBorders>
              <w:bottom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Citologia oncótica (Papanicolau)</w:t>
            </w:r>
          </w:p>
        </w:tc>
        <w:tc>
          <w:tcPr>
            <w:tcW w:w="1681" w:type="dxa"/>
            <w:tcBorders>
              <w:bottom w:val="single" w:sz="18" w:space="0" w:color="000000"/>
            </w:tcBorders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</w:tc>
      </w:tr>
      <w:tr w:rsidR="008C7427" w:rsidRPr="00CA1367" w:rsidTr="00182B74">
        <w:trPr>
          <w:trHeight w:val="375"/>
        </w:trPr>
        <w:tc>
          <w:tcPr>
            <w:tcW w:w="2061" w:type="dxa"/>
            <w:vMerge w:val="restart"/>
            <w:tcBorders>
              <w:top w:val="single" w:sz="18" w:space="0" w:color="000000"/>
              <w:bottom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7C5F2F">
            <w:pPr>
              <w:spacing w:after="0" w:line="240" w:lineRule="auto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</w:p>
          <w:p w:rsidR="008C7427" w:rsidRPr="00F823BF" w:rsidRDefault="008C7427" w:rsidP="007C5F2F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  <w:lang w:eastAsia="pt-BR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8 a"/>
              </w:smartTagPr>
              <w:r w:rsidRPr="00F823BF">
                <w:rPr>
                  <w:rFonts w:ascii="Arial" w:eastAsia="MS PGothic" w:hAnsi="Arial" w:cs="Arial"/>
                  <w:b/>
                  <w:color w:val="000000"/>
                  <w:kern w:val="24"/>
                  <w:sz w:val="20"/>
                  <w:szCs w:val="20"/>
                  <w:lang w:eastAsia="pt-BR"/>
                </w:rPr>
                <w:t>45 a</w:t>
              </w:r>
            </w:smartTag>
            <w:r w:rsidRPr="00F823BF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  <w:lang w:eastAsia="pt-BR"/>
              </w:rPr>
              <w:t xml:space="preserve"> 50 anos</w:t>
            </w:r>
          </w:p>
        </w:tc>
        <w:tc>
          <w:tcPr>
            <w:tcW w:w="4860" w:type="dxa"/>
            <w:tcBorders>
              <w:top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Exame Oftalmológico</w:t>
            </w:r>
          </w:p>
        </w:tc>
        <w:tc>
          <w:tcPr>
            <w:tcW w:w="1681" w:type="dxa"/>
            <w:tcBorders>
              <w:top w:val="single" w:sz="18" w:space="0" w:color="000000"/>
            </w:tcBorders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538"/>
        </w:trPr>
        <w:tc>
          <w:tcPr>
            <w:tcW w:w="2061" w:type="dxa"/>
            <w:vMerge/>
            <w:tcBorders>
              <w:bottom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2D2AC8">
            <w:pPr>
              <w:spacing w:after="0" w:line="240" w:lineRule="auto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tcBorders>
              <w:bottom w:val="single" w:sz="4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Hemograma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completo; glicemia; urina tipo 1 (Elementos Anormais e Sedimentoscopia – EAS);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creatinina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colesterol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total 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e triglicérides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AST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O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xalacética – TGO) e ALT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P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irúvi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a – TGP)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226"/>
        </w:trPr>
        <w:tc>
          <w:tcPr>
            <w:tcW w:w="2061" w:type="dxa"/>
            <w:vMerge/>
            <w:tcBorders>
              <w:bottom w:val="single" w:sz="18" w:space="0" w:color="000000"/>
              <w:right w:val="single" w:sz="4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2D2AC8">
            <w:pPr>
              <w:spacing w:after="0" w:line="240" w:lineRule="auto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Citologia oncótica (Papanicolau)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</w:tc>
      </w:tr>
      <w:tr w:rsidR="008C7427" w:rsidRPr="00CA1367" w:rsidTr="00182B74">
        <w:trPr>
          <w:trHeight w:val="390"/>
        </w:trPr>
        <w:tc>
          <w:tcPr>
            <w:tcW w:w="2061" w:type="dxa"/>
            <w:vMerge w:val="restart"/>
            <w:tcBorders>
              <w:top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7C5F2F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b/>
                <w:color w:val="000000"/>
                <w:kern w:val="24"/>
                <w:sz w:val="20"/>
                <w:szCs w:val="20"/>
                <w:lang w:eastAsia="pt-BR"/>
              </w:rPr>
              <w:t>Acima de 50 anos</w:t>
            </w:r>
          </w:p>
        </w:tc>
        <w:tc>
          <w:tcPr>
            <w:tcW w:w="4860" w:type="dxa"/>
            <w:tcBorders>
              <w:top w:val="single" w:sz="18" w:space="0" w:color="000000"/>
            </w:tcBorders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Exame Oftalmológico</w:t>
            </w:r>
          </w:p>
        </w:tc>
        <w:tc>
          <w:tcPr>
            <w:tcW w:w="1681" w:type="dxa"/>
            <w:tcBorders>
              <w:top w:val="single" w:sz="18" w:space="0" w:color="000000"/>
            </w:tcBorders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548"/>
        </w:trPr>
        <w:tc>
          <w:tcPr>
            <w:tcW w:w="2061" w:type="dxa"/>
            <w:vMerge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FA0060">
            <w:pPr>
              <w:spacing w:after="0" w:line="240" w:lineRule="auto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Hemograma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completo; glicemia; urina tipo 1 (Elementos Anormais e Sedimentoscopia – EAS);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creatinina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colesterol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total 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e triglicérides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;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AST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O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xalacética – TGO) e ALT (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T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ransaminase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G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lutâmica 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P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irúvi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</w:t>
            </w: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a – TGP)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228"/>
        </w:trPr>
        <w:tc>
          <w:tcPr>
            <w:tcW w:w="2061" w:type="dxa"/>
            <w:vMerge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FA0060">
            <w:pPr>
              <w:spacing w:after="0" w:line="240" w:lineRule="auto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Citologia oncótica (Papanicolau)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</w:tc>
      </w:tr>
      <w:tr w:rsidR="008C7427" w:rsidRPr="00CA1367" w:rsidTr="00182B74">
        <w:trPr>
          <w:trHeight w:val="262"/>
        </w:trPr>
        <w:tc>
          <w:tcPr>
            <w:tcW w:w="2061" w:type="dxa"/>
            <w:vMerge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ED2D13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9B07C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Mamografia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</w:tc>
      </w:tr>
      <w:tr w:rsidR="008C7427" w:rsidRPr="00CA1367" w:rsidTr="00182B74">
        <w:trPr>
          <w:trHeight w:val="254"/>
        </w:trPr>
        <w:tc>
          <w:tcPr>
            <w:tcW w:w="2061" w:type="dxa"/>
            <w:vMerge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ED2D13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DE2E5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PSA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  <w:tr w:rsidR="008C7427" w:rsidRPr="00CA1367" w:rsidTr="00182B74">
        <w:trPr>
          <w:trHeight w:val="254"/>
        </w:trPr>
        <w:tc>
          <w:tcPr>
            <w:tcW w:w="2061" w:type="dxa"/>
            <w:vMerge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C7427" w:rsidRPr="00F823BF" w:rsidRDefault="008C7427" w:rsidP="00ED2D13">
            <w:pPr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860" w:type="dxa"/>
            <w:shd w:val="clear" w:color="auto" w:fill="FFFF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C7427" w:rsidRPr="00F823BF" w:rsidRDefault="008C7427" w:rsidP="00DE2E59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Pesquisa de sangue oculto nas fezes</w:t>
            </w:r>
            <w:r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 xml:space="preserve"> (método imunocromatográfico)</w:t>
            </w:r>
          </w:p>
        </w:tc>
        <w:tc>
          <w:tcPr>
            <w:tcW w:w="1681" w:type="dxa"/>
            <w:shd w:val="clear" w:color="auto" w:fill="FFFFCC"/>
            <w:vAlign w:val="center"/>
          </w:tcPr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Feminino</w:t>
            </w:r>
          </w:p>
          <w:p w:rsidR="008C7427" w:rsidRPr="00F823BF" w:rsidRDefault="008C7427" w:rsidP="00182B74">
            <w:pPr>
              <w:spacing w:after="0" w:line="240" w:lineRule="auto"/>
              <w:jc w:val="center"/>
              <w:textAlignment w:val="baseline"/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</w:pPr>
            <w:r w:rsidRPr="00F823BF">
              <w:rPr>
                <w:rFonts w:ascii="Arial" w:eastAsia="MS PGothic" w:hAnsi="Arial" w:cs="Arial"/>
                <w:color w:val="000000"/>
                <w:kern w:val="24"/>
                <w:sz w:val="20"/>
                <w:szCs w:val="20"/>
                <w:lang w:eastAsia="pt-BR"/>
              </w:rPr>
              <w:t>Masculino</w:t>
            </w:r>
          </w:p>
        </w:tc>
      </w:tr>
    </w:tbl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</w:rPr>
      </w:pPr>
    </w:p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</w:rPr>
      </w:pPr>
    </w:p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</w:rPr>
      </w:pPr>
    </w:p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</w:rPr>
      </w:pPr>
    </w:p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</w:rPr>
      </w:pPr>
    </w:p>
    <w:p w:rsidR="008C7427" w:rsidRPr="008D3BF5" w:rsidRDefault="008C7427" w:rsidP="00232BA2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9D0F7F">
        <w:rPr>
          <w:rFonts w:ascii="Arial" w:hAnsi="Arial" w:cs="Arial"/>
          <w:b/>
          <w:bdr w:val="single" w:sz="8" w:space="0" w:color="000000"/>
        </w:rPr>
        <w:t>Qual é a periodicidade para a realização dos E</w:t>
      </w:r>
      <w:r>
        <w:rPr>
          <w:rFonts w:ascii="Arial" w:hAnsi="Arial" w:cs="Arial"/>
          <w:b/>
          <w:bdr w:val="single" w:sz="8" w:space="0" w:color="000000"/>
        </w:rPr>
        <w:t xml:space="preserve">xames </w:t>
      </w:r>
      <w:r w:rsidRPr="009D0F7F">
        <w:rPr>
          <w:rFonts w:ascii="Arial" w:hAnsi="Arial" w:cs="Arial"/>
          <w:b/>
          <w:bdr w:val="single" w:sz="8" w:space="0" w:color="000000"/>
        </w:rPr>
        <w:t>M</w:t>
      </w:r>
      <w:r>
        <w:rPr>
          <w:rFonts w:ascii="Arial" w:hAnsi="Arial" w:cs="Arial"/>
          <w:b/>
          <w:bdr w:val="single" w:sz="8" w:space="0" w:color="000000"/>
        </w:rPr>
        <w:t xml:space="preserve">édicos </w:t>
      </w:r>
      <w:r w:rsidRPr="009D0F7F">
        <w:rPr>
          <w:rFonts w:ascii="Arial" w:hAnsi="Arial" w:cs="Arial"/>
          <w:b/>
          <w:bdr w:val="single" w:sz="8" w:space="0" w:color="000000"/>
        </w:rPr>
        <w:t>P</w:t>
      </w:r>
      <w:r>
        <w:rPr>
          <w:rFonts w:ascii="Arial" w:hAnsi="Arial" w:cs="Arial"/>
          <w:b/>
          <w:bdr w:val="single" w:sz="8" w:space="0" w:color="000000"/>
        </w:rPr>
        <w:t>eriódicos</w:t>
      </w:r>
      <w:r w:rsidRPr="009D0F7F">
        <w:rPr>
          <w:rFonts w:ascii="Arial" w:hAnsi="Arial" w:cs="Arial"/>
          <w:b/>
          <w:bdr w:val="single" w:sz="8" w:space="0" w:color="000000"/>
        </w:rPr>
        <w:t>?</w:t>
      </w:r>
    </w:p>
    <w:p w:rsidR="008C7427" w:rsidRPr="00DD1CD8" w:rsidRDefault="008C7427" w:rsidP="008D3BF5">
      <w:pPr>
        <w:pStyle w:val="ListParagraph"/>
        <w:jc w:val="both"/>
        <w:rPr>
          <w:rFonts w:ascii="Arial" w:hAnsi="Arial" w:cs="Arial"/>
        </w:rPr>
      </w:pPr>
    </w:p>
    <w:p w:rsidR="008C7427" w:rsidRDefault="008C7427" w:rsidP="00232BA2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Bienal – para os servidores com idade entre 18 e 45 anos</w:t>
      </w:r>
    </w:p>
    <w:p w:rsidR="008C7427" w:rsidRPr="00232BA2" w:rsidRDefault="008C7427" w:rsidP="00232BA2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232BA2">
        <w:rPr>
          <w:rFonts w:ascii="Arial" w:hAnsi="Arial" w:cs="Arial"/>
        </w:rPr>
        <w:t>Anual – para os servidores com idade a partir de 46 anos</w:t>
      </w:r>
    </w:p>
    <w:p w:rsidR="008C7427" w:rsidRDefault="008C7427" w:rsidP="009B09A4">
      <w:pPr>
        <w:pStyle w:val="ListParagraph"/>
        <w:ind w:left="1428"/>
        <w:jc w:val="both"/>
        <w:rPr>
          <w:rFonts w:ascii="Arial" w:hAnsi="Arial" w:cs="Arial"/>
          <w:color w:val="FF0000"/>
        </w:rPr>
      </w:pPr>
    </w:p>
    <w:p w:rsidR="008C7427" w:rsidRPr="00E71774" w:rsidRDefault="008C7427" w:rsidP="009B09A4">
      <w:pPr>
        <w:pStyle w:val="ListParagraph"/>
        <w:ind w:left="1428"/>
        <w:jc w:val="both"/>
        <w:rPr>
          <w:rFonts w:ascii="Arial" w:hAnsi="Arial" w:cs="Arial"/>
          <w:color w:val="FF0000"/>
        </w:rPr>
      </w:pPr>
    </w:p>
    <w:p w:rsidR="008C7427" w:rsidRPr="006D0FF6" w:rsidRDefault="008C7427" w:rsidP="009B09A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</w:rPr>
      </w:pPr>
      <w:r w:rsidRPr="009D0F7F">
        <w:rPr>
          <w:rFonts w:ascii="Arial" w:hAnsi="Arial" w:cs="Arial"/>
          <w:b/>
          <w:bdr w:val="single" w:sz="8" w:space="0" w:color="000000"/>
        </w:rPr>
        <w:t>Exames anteriores podem ser aproveita</w:t>
      </w:r>
      <w:r>
        <w:rPr>
          <w:rFonts w:ascii="Arial" w:hAnsi="Arial" w:cs="Arial"/>
          <w:b/>
          <w:bdr w:val="single" w:sz="8" w:space="0" w:color="000000"/>
        </w:rPr>
        <w:t>d</w:t>
      </w:r>
      <w:r w:rsidRPr="009D0F7F">
        <w:rPr>
          <w:rFonts w:ascii="Arial" w:hAnsi="Arial" w:cs="Arial"/>
          <w:b/>
          <w:bdr w:val="single" w:sz="8" w:space="0" w:color="000000"/>
        </w:rPr>
        <w:t>os?</w:t>
      </w:r>
    </w:p>
    <w:p w:rsidR="008C7427" w:rsidRDefault="008C7427" w:rsidP="00F54469">
      <w:pPr>
        <w:spacing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Sim. Se você fez exames recentemente, verifique o tempo para o reaproveitamento, a saber:</w:t>
      </w:r>
    </w:p>
    <w:p w:rsidR="008C7427" w:rsidRPr="00F54469" w:rsidRDefault="008C7427" w:rsidP="00F54469">
      <w:pPr>
        <w:pStyle w:val="ListParagraph"/>
        <w:numPr>
          <w:ilvl w:val="0"/>
          <w:numId w:val="23"/>
        </w:numPr>
        <w:spacing w:line="240" w:lineRule="auto"/>
        <w:jc w:val="both"/>
        <w:rPr>
          <w:rFonts w:ascii="Arial" w:hAnsi="Arial" w:cs="Arial"/>
        </w:rPr>
      </w:pPr>
      <w:r w:rsidRPr="00F54469">
        <w:rPr>
          <w:rFonts w:ascii="Arial" w:hAnsi="Arial" w:cs="Arial"/>
        </w:rPr>
        <w:t>Exames laboratoriais (bioquímicos) - até 30 (trinta) dias</w:t>
      </w:r>
    </w:p>
    <w:p w:rsidR="008C7427" w:rsidRDefault="008C7427" w:rsidP="006D0FF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Mamografia – até 6 (seis) meses</w:t>
      </w:r>
    </w:p>
    <w:p w:rsidR="008C7427" w:rsidRDefault="008C7427" w:rsidP="006D0FF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Papanicolau – até 6 (seis) meses</w:t>
      </w:r>
    </w:p>
    <w:p w:rsidR="008C7427" w:rsidRDefault="008C7427" w:rsidP="00650B0A">
      <w:pPr>
        <w:jc w:val="both"/>
        <w:rPr>
          <w:rFonts w:ascii="Arial" w:hAnsi="Arial" w:cs="Arial"/>
          <w:b/>
          <w:sz w:val="24"/>
          <w:szCs w:val="24"/>
        </w:rPr>
      </w:pPr>
    </w:p>
    <w:p w:rsidR="008C7427" w:rsidRPr="00650B0A" w:rsidRDefault="008C7427" w:rsidP="00650B0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 – Como obter as informações no endereço eletrônico </w:t>
      </w:r>
      <w:hyperlink r:id="rId12" w:history="1">
        <w:r w:rsidRPr="00D335D1">
          <w:rPr>
            <w:rStyle w:val="Hyperlink"/>
            <w:rFonts w:ascii="Arial" w:hAnsi="Arial" w:cs="Arial"/>
          </w:rPr>
          <w:t>www.siapenet.gov.br</w:t>
        </w:r>
      </w:hyperlink>
      <w:r>
        <w:rPr>
          <w:rFonts w:ascii="Arial" w:hAnsi="Arial" w:cs="Arial"/>
        </w:rPr>
        <w:t>?</w:t>
      </w:r>
    </w:p>
    <w:p w:rsidR="008C7427" w:rsidRDefault="008C7427" w:rsidP="00403C55">
      <w:pPr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Pr="0079456A">
        <w:rPr>
          <w:rFonts w:ascii="Arial" w:hAnsi="Arial" w:cs="Arial"/>
          <w:b/>
          <w:bdr w:val="single" w:sz="2" w:space="0" w:color="000000"/>
        </w:rPr>
        <w:t>Como acessar o Portal SIAPENet?</w:t>
      </w:r>
    </w:p>
    <w:p w:rsidR="008C7427" w:rsidRPr="00885EBD" w:rsidRDefault="008C7427" w:rsidP="007155B8">
      <w:pPr>
        <w:ind w:left="708" w:firstLine="708"/>
        <w:jc w:val="both"/>
        <w:rPr>
          <w:rFonts w:ascii="Arial" w:hAnsi="Arial" w:cs="Arial"/>
        </w:rPr>
      </w:pPr>
      <w:r w:rsidRPr="00885EBD">
        <w:rPr>
          <w:rFonts w:ascii="Arial" w:hAnsi="Arial" w:cs="Arial"/>
        </w:rPr>
        <w:t>a)</w:t>
      </w:r>
      <w:r>
        <w:rPr>
          <w:rFonts w:ascii="Arial" w:hAnsi="Arial" w:cs="Arial"/>
          <w:b/>
        </w:rPr>
        <w:t xml:space="preserve"> </w:t>
      </w:r>
      <w:r w:rsidRPr="00885EBD">
        <w:rPr>
          <w:rFonts w:ascii="Arial" w:hAnsi="Arial" w:cs="Arial"/>
        </w:rPr>
        <w:t xml:space="preserve">sítio do portal: </w:t>
      </w:r>
      <w:hyperlink r:id="rId13" w:history="1">
        <w:r w:rsidRPr="00885EBD">
          <w:rPr>
            <w:rStyle w:val="Hyperlink"/>
            <w:rFonts w:ascii="Arial" w:hAnsi="Arial" w:cs="Arial"/>
          </w:rPr>
          <w:t>www.siapenet.gov.br</w:t>
        </w:r>
      </w:hyperlink>
    </w:p>
    <w:p w:rsidR="008C7427" w:rsidRPr="00885EBD" w:rsidRDefault="008C7427" w:rsidP="007155B8">
      <w:pPr>
        <w:ind w:left="708" w:firstLine="708"/>
        <w:jc w:val="both"/>
        <w:rPr>
          <w:rFonts w:ascii="Arial" w:hAnsi="Arial" w:cs="Arial"/>
        </w:rPr>
      </w:pPr>
      <w:r w:rsidRPr="00885EBD">
        <w:rPr>
          <w:rFonts w:ascii="Arial" w:hAnsi="Arial" w:cs="Arial"/>
        </w:rPr>
        <w:t>b) clicar o ícone de cor vermelha servidor</w:t>
      </w:r>
    </w:p>
    <w:p w:rsidR="008C7427" w:rsidRPr="00403C55" w:rsidRDefault="008C7427" w:rsidP="00403C55">
      <w:pPr>
        <w:ind w:left="708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pict>
          <v:shape id="Object 10" o:spid="_x0000_s1026" type="#_x0000_t75" style="position:absolute;left:0;text-align:left;margin-left:127.85pt;margin-top:.65pt;width:255.4pt;height:143.6pt;z-index:251628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" fillcolor="#0cf" strokecolor="white" strokeweight="1pt">
            <v:stroke startarrowwidth="narrow" startarrowlength="short" endarrowwidth="narrow" endarrowlength="short"/>
            <v:imagedata r:id="rId14" o:title=""/>
            <v:shadow color="black" opacity="49150f"/>
          </v:shape>
          <o:OLEObject Type="Embed" ProgID="PBrush" ShapeID="Object 10" DrawAspect="Content" ObjectID="_1434436934" r:id="rId15"/>
        </w:pict>
      </w:r>
    </w:p>
    <w:p w:rsidR="008C7427" w:rsidRDefault="008C7427" w:rsidP="001D1EDE">
      <w:pPr>
        <w:ind w:left="4111" w:hanging="3403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Seta para cima 3" o:spid="_x0000_s1027" type="#_x0000_t68" style="position:absolute;left:0;text-align:left;margin-left:2in;margin-top:15.95pt;width:5.75pt;height:8.8pt;flip:x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" adj="7043" fillcolor="red" strokecolor="red" strokeweight="2pt"/>
        </w:pict>
      </w:r>
    </w:p>
    <w:p w:rsidR="008C7427" w:rsidRDefault="008C7427" w:rsidP="001D1EDE">
      <w:pPr>
        <w:ind w:left="4111" w:hanging="3403"/>
        <w:jc w:val="both"/>
        <w:rPr>
          <w:rFonts w:ascii="Arial" w:hAnsi="Arial" w:cs="Arial"/>
          <w:b/>
        </w:rPr>
      </w:pPr>
    </w:p>
    <w:p w:rsidR="008C7427" w:rsidRDefault="008C7427" w:rsidP="001D1EDE">
      <w:pPr>
        <w:ind w:left="4111" w:hanging="3403"/>
        <w:jc w:val="both"/>
        <w:rPr>
          <w:rFonts w:ascii="Arial" w:hAnsi="Arial" w:cs="Arial"/>
          <w:b/>
        </w:rPr>
      </w:pPr>
    </w:p>
    <w:p w:rsidR="008C7427" w:rsidRPr="001D1EDE" w:rsidRDefault="008C7427" w:rsidP="001D1EDE">
      <w:pPr>
        <w:ind w:left="4111" w:hanging="3403"/>
        <w:jc w:val="both"/>
        <w:rPr>
          <w:rFonts w:ascii="Arial" w:hAnsi="Arial" w:cs="Arial"/>
          <w:b/>
        </w:rPr>
      </w:pPr>
    </w:p>
    <w:p w:rsidR="008C7427" w:rsidRPr="006D0FF6" w:rsidRDefault="008C7427" w:rsidP="006D0FF6">
      <w:pPr>
        <w:jc w:val="both"/>
        <w:rPr>
          <w:rFonts w:ascii="Arial" w:hAnsi="Arial" w:cs="Arial"/>
        </w:rPr>
      </w:pPr>
    </w:p>
    <w:p w:rsidR="008C7427" w:rsidRDefault="008C7427" w:rsidP="00885EBD">
      <w:pPr>
        <w:ind w:left="1418" w:hanging="141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C7427" w:rsidRDefault="008C7427" w:rsidP="00584F65">
      <w:pPr>
        <w:ind w:left="1418" w:hanging="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Inserir sua Identificação Única (nº registrado na parte superior do seu contracheque) </w:t>
      </w:r>
    </w:p>
    <w:p w:rsidR="008C7427" w:rsidRDefault="008C7427" w:rsidP="00800261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9" o:spid="_x0000_s1028" type="#_x0000_t202" style="position:absolute;left:0;text-align:left;margin-left:16.05pt;margin-top:121.7pt;width:71.6pt;height:44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" stroked="f" strokeweight=".5pt">
            <v:textbox>
              <w:txbxContent>
                <w:p w:rsidR="008C7427" w:rsidRPr="00661A1F" w:rsidRDefault="008C7427" w:rsidP="00800261">
                  <w:pPr>
                    <w:spacing w:after="0" w:line="240" w:lineRule="auto"/>
                    <w:rPr>
                      <w:b/>
                      <w:sz w:val="14"/>
                      <w:szCs w:val="14"/>
                    </w:rPr>
                  </w:pPr>
                  <w:r w:rsidRPr="00661A1F">
                    <w:rPr>
                      <w:b/>
                      <w:sz w:val="14"/>
                      <w:szCs w:val="14"/>
                    </w:rPr>
                    <w:t xml:space="preserve">Conforme nº registrado na parte superior do </w:t>
                  </w:r>
                  <w:r>
                    <w:rPr>
                      <w:b/>
                      <w:sz w:val="14"/>
                      <w:szCs w:val="14"/>
                    </w:rPr>
                    <w:t xml:space="preserve"> seu </w:t>
                  </w:r>
                  <w:r w:rsidRPr="00661A1F">
                    <w:rPr>
                      <w:b/>
                      <w:sz w:val="14"/>
                      <w:szCs w:val="14"/>
                    </w:rPr>
                    <w:t>contracheque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ágono 8" o:spid="_x0000_s1029" type="#_x0000_t15" style="position:absolute;left:0;text-align:left;margin-left:10.7pt;margin-top:116.75pt;width:101.85pt;height:53.6pt;z-index:25162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" adj="15915" fillcolor="#4f81bd" stroked="f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Imagem 5" o:spid="_x0000_i1030" type="#_x0000_t75" style="width:282pt;height:169.5pt;visibility:visible">
            <v:imagedata r:id="rId16" o:title=""/>
          </v:shape>
        </w:pict>
      </w:r>
    </w:p>
    <w:p w:rsidR="008C7427" w:rsidRDefault="008C7427" w:rsidP="00282330">
      <w:pPr>
        <w:jc w:val="both"/>
        <w:rPr>
          <w:rFonts w:ascii="Arial" w:hAnsi="Arial" w:cs="Arial"/>
        </w:rPr>
      </w:pPr>
    </w:p>
    <w:p w:rsidR="008C7427" w:rsidRDefault="008C7427" w:rsidP="0002797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d) Acesso às suas informações no Portal SIAPENet</w:t>
      </w:r>
      <w:bookmarkStart w:id="0" w:name="_GoBack"/>
      <w:bookmarkEnd w:id="0"/>
    </w:p>
    <w:p w:rsidR="008C7427" w:rsidRPr="00796CDC" w:rsidRDefault="008C7427" w:rsidP="00027971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 w:rsidRPr="00796CDC">
        <w:rPr>
          <w:rFonts w:ascii="Arial" w:hAnsi="Arial" w:cs="Arial"/>
          <w:sz w:val="18"/>
          <w:szCs w:val="18"/>
        </w:rPr>
        <w:t>Utilizar o teclado virtual para digitar a senha e clicar em avançar</w:t>
      </w:r>
      <w:r>
        <w:rPr>
          <w:rFonts w:ascii="Arial" w:hAnsi="Arial" w:cs="Arial"/>
          <w:sz w:val="18"/>
          <w:szCs w:val="18"/>
        </w:rPr>
        <w:t>.</w:t>
      </w:r>
    </w:p>
    <w:p w:rsidR="008C7427" w:rsidRDefault="008C7427" w:rsidP="00282330">
      <w:pPr>
        <w:jc w:val="center"/>
        <w:rPr>
          <w:rFonts w:ascii="Arial" w:hAnsi="Arial" w:cs="Arial"/>
        </w:rPr>
      </w:pPr>
      <w:r w:rsidRPr="004D2C2C">
        <w:rPr>
          <w:rFonts w:ascii="Arial" w:hAnsi="Arial" w:cs="Arial"/>
          <w:noProof/>
          <w:lang w:eastAsia="pt-BR"/>
        </w:rPr>
        <w:pict>
          <v:shape id="Picture 7" o:spid="_x0000_i1031" type="#_x0000_t75" alt="Imagem 03" style="width:413.25pt;height:164.25pt;visibility:visible">
            <v:imagedata r:id="rId17" o:title=""/>
          </v:shape>
        </w:pict>
      </w:r>
    </w:p>
    <w:p w:rsidR="008C7427" w:rsidRDefault="008C7427" w:rsidP="005F795F">
      <w:pPr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79456A">
        <w:rPr>
          <w:rFonts w:ascii="Arial" w:hAnsi="Arial" w:cs="Arial"/>
          <w:b/>
          <w:bdr w:val="single" w:sz="2" w:space="0" w:color="000000"/>
        </w:rPr>
        <w:t xml:space="preserve">Como </w:t>
      </w:r>
      <w:r>
        <w:rPr>
          <w:rFonts w:ascii="Arial" w:hAnsi="Arial" w:cs="Arial"/>
          <w:b/>
          <w:bdr w:val="single" w:sz="2" w:space="0" w:color="000000"/>
        </w:rPr>
        <w:t>ter acesso aos Exames Médicos Periódicos</w:t>
      </w:r>
      <w:r w:rsidRPr="0079456A">
        <w:rPr>
          <w:rFonts w:ascii="Arial" w:hAnsi="Arial" w:cs="Arial"/>
          <w:b/>
          <w:bdr w:val="single" w:sz="2" w:space="0" w:color="000000"/>
        </w:rPr>
        <w:t>?</w:t>
      </w:r>
    </w:p>
    <w:p w:rsidR="008C7427" w:rsidRPr="002A1A38" w:rsidRDefault="008C7427" w:rsidP="002A1A38">
      <w:pPr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2A1A38">
        <w:rPr>
          <w:rFonts w:ascii="Arial" w:hAnsi="Arial" w:cs="Arial"/>
          <w:sz w:val="20"/>
          <w:szCs w:val="20"/>
        </w:rPr>
        <w:t xml:space="preserve">Após a realização das etapas anteriores, na tela </w:t>
      </w:r>
      <w:r>
        <w:rPr>
          <w:rFonts w:ascii="Arial" w:hAnsi="Arial" w:cs="Arial"/>
          <w:sz w:val="20"/>
          <w:szCs w:val="20"/>
        </w:rPr>
        <w:t>você estará</w:t>
      </w:r>
      <w:r w:rsidRPr="002A1A38">
        <w:rPr>
          <w:rFonts w:ascii="Arial" w:hAnsi="Arial" w:cs="Arial"/>
          <w:sz w:val="20"/>
          <w:szCs w:val="20"/>
        </w:rPr>
        <w:t xml:space="preserve"> visualizando suas informações.</w:t>
      </w:r>
    </w:p>
    <w:p w:rsidR="008C7427" w:rsidRPr="002A1A38" w:rsidRDefault="008C7427" w:rsidP="004D38D8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2A1A38">
        <w:rPr>
          <w:rFonts w:ascii="Arial" w:hAnsi="Arial" w:cs="Arial"/>
          <w:sz w:val="20"/>
          <w:szCs w:val="20"/>
        </w:rPr>
        <w:tab/>
        <w:t xml:space="preserve">Para ter acesso </w:t>
      </w:r>
      <w:r>
        <w:rPr>
          <w:rFonts w:ascii="Arial" w:hAnsi="Arial" w:cs="Arial"/>
          <w:sz w:val="20"/>
          <w:szCs w:val="20"/>
        </w:rPr>
        <w:t>à</w:t>
      </w:r>
      <w:r w:rsidRPr="002A1A38">
        <w:rPr>
          <w:rFonts w:ascii="Arial" w:hAnsi="Arial" w:cs="Arial"/>
          <w:sz w:val="20"/>
          <w:szCs w:val="20"/>
        </w:rPr>
        <w:t>s informações sobre Exames Médicos Periódicos você deverá clicar no lado esquerdo no menu Saúde, como demonstra a figura de simulação.</w:t>
      </w:r>
    </w:p>
    <w:p w:rsidR="008C7427" w:rsidRDefault="008C7427" w:rsidP="0080026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pict>
          <v:shape id="Imagem 10" o:spid="_x0000_s1030" type="#_x0000_t75" style="position:absolute;left:0;text-align:left;margin-left:143pt;margin-top:4.2pt;width:293pt;height:164pt;z-index:251631104;visibility:visible">
            <v:imagedata r:id="rId18" o:title=""/>
            <w10:wrap type="square"/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C7427" w:rsidRDefault="008C7427" w:rsidP="00800261">
      <w:pPr>
        <w:jc w:val="both"/>
        <w:rPr>
          <w:rFonts w:ascii="Arial" w:hAnsi="Arial" w:cs="Arial"/>
        </w:rPr>
      </w:pPr>
    </w:p>
    <w:p w:rsidR="008C7427" w:rsidRDefault="008C7427" w:rsidP="0080026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pict>
          <v:shape id="Caixa de texto 12" o:spid="_x0000_s1031" type="#_x0000_t202" style="position:absolute;left:0;text-align:left;margin-left:53.05pt;margin-top:10.1pt;width:71.15pt;height:30.2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" stroked="f" strokeweight=".5pt">
            <v:textbox>
              <w:txbxContent>
                <w:p w:rsidR="008C7427" w:rsidRPr="00800261" w:rsidRDefault="008C7427" w:rsidP="002A612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Clicar no menu Saúde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Pentágono 11" o:spid="_x0000_s1032" type="#_x0000_t15" style="position:absolute;left:0;text-align:left;margin-left:50.55pt;margin-top:6.25pt;width:90.3pt;height:39.8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" adj="16840" fillcolor="#4f81bd" strokecolor="#243f60" strokeweight="2pt"/>
        </w:pict>
      </w:r>
    </w:p>
    <w:p w:rsidR="008C7427" w:rsidRDefault="008C7427" w:rsidP="00800261">
      <w:pPr>
        <w:jc w:val="both"/>
        <w:rPr>
          <w:rFonts w:ascii="Arial" w:hAnsi="Arial" w:cs="Arial"/>
        </w:rPr>
      </w:pPr>
    </w:p>
    <w:p w:rsidR="008C7427" w:rsidRDefault="008C7427" w:rsidP="00800261">
      <w:pPr>
        <w:jc w:val="both"/>
        <w:rPr>
          <w:rFonts w:ascii="Arial" w:hAnsi="Arial" w:cs="Arial"/>
        </w:rPr>
      </w:pPr>
    </w:p>
    <w:p w:rsidR="008C7427" w:rsidRDefault="008C7427" w:rsidP="00800261">
      <w:pPr>
        <w:jc w:val="both"/>
        <w:rPr>
          <w:rFonts w:ascii="Arial" w:hAnsi="Arial" w:cs="Arial"/>
        </w:rPr>
      </w:pPr>
    </w:p>
    <w:p w:rsidR="008C7427" w:rsidRDefault="008C7427" w:rsidP="008002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C7427" w:rsidRDefault="008C7427" w:rsidP="00584F65">
      <w:pPr>
        <w:ind w:left="1416" w:firstLine="708"/>
        <w:jc w:val="both"/>
        <w:rPr>
          <w:rFonts w:ascii="Arial" w:hAnsi="Arial" w:cs="Arial"/>
          <w:sz w:val="20"/>
          <w:szCs w:val="20"/>
        </w:rPr>
      </w:pPr>
      <w:r w:rsidRPr="002A1A38">
        <w:rPr>
          <w:rFonts w:ascii="Arial" w:hAnsi="Arial" w:cs="Arial"/>
          <w:sz w:val="20"/>
          <w:szCs w:val="20"/>
        </w:rPr>
        <w:t>Após este procedimento abrirá uma tela e você observará o nome Exame Periódico.</w:t>
      </w:r>
    </w:p>
    <w:p w:rsidR="008C7427" w:rsidRDefault="008C7427" w:rsidP="00634D36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eta para a esquerda 6" o:spid="_x0000_s1033" type="#_x0000_t66" style="position:absolute;left:0;text-align:left;margin-left:274.5pt;margin-top:103.4pt;width:35.6pt;height:7.3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" adj="2206" fillcolor="red" strokecolor="red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Picture 9" o:spid="_x0000_i1032" type="#_x0000_t75" alt="Imagem 05" style="width:334.5pt;height:136.5pt;visibility:visible">
            <v:imagedata r:id="rId19" o:title=""/>
          </v:shape>
        </w:pict>
      </w:r>
    </w:p>
    <w:p w:rsidR="008C7427" w:rsidRDefault="008C7427" w:rsidP="00223F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Você poderá escolher uma das opções:</w:t>
      </w:r>
    </w:p>
    <w:p w:rsidR="008C7427" w:rsidRDefault="008C7427" w:rsidP="004864C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Confirmar a realização de Exame Periódico e,</w:t>
      </w:r>
    </w:p>
    <w:p w:rsidR="008C7427" w:rsidRDefault="008C7427" w:rsidP="004864C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Não confirmar a realização de Exame Periódico.</w:t>
      </w:r>
    </w:p>
    <w:p w:rsidR="008C7427" w:rsidRDefault="008C7427" w:rsidP="004864CA">
      <w:pPr>
        <w:ind w:left="1416"/>
        <w:jc w:val="both"/>
        <w:rPr>
          <w:rFonts w:ascii="Arial" w:hAnsi="Arial" w:cs="Arial"/>
        </w:rPr>
      </w:pPr>
    </w:p>
    <w:p w:rsidR="008C7427" w:rsidRPr="00AB481C" w:rsidRDefault="008C7427" w:rsidP="00247D43">
      <w:pPr>
        <w:ind w:firstLine="708"/>
        <w:jc w:val="both"/>
        <w:rPr>
          <w:rFonts w:ascii="Arial" w:hAnsi="Arial" w:cs="Arial"/>
          <w:b/>
        </w:rPr>
      </w:pPr>
      <w:r w:rsidRPr="00AB481C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Pr="00AB481C">
        <w:rPr>
          <w:rFonts w:ascii="Arial" w:hAnsi="Arial" w:cs="Arial"/>
          <w:b/>
        </w:rPr>
        <w:t xml:space="preserve"> </w:t>
      </w:r>
      <w:r w:rsidRPr="00AB481C">
        <w:rPr>
          <w:rFonts w:ascii="Arial" w:hAnsi="Arial" w:cs="Arial"/>
          <w:b/>
          <w:bdr w:val="single" w:sz="2" w:space="0" w:color="000000"/>
        </w:rPr>
        <w:t>Como proceder para a escolha da minha opção?</w:t>
      </w:r>
    </w:p>
    <w:p w:rsidR="008C7427" w:rsidRDefault="008C7427" w:rsidP="004A3E33">
      <w:pPr>
        <w:ind w:left="141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Se for realizar ou não realizar os exames periódicos você deverá clicar em Confirmação de Realização de Exame Periódico, conforme a figura.</w:t>
      </w:r>
    </w:p>
    <w:p w:rsidR="008C7427" w:rsidRDefault="008C7427" w:rsidP="005259B4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eta para baixo 13" o:spid="_x0000_s1034" type="#_x0000_t67" style="position:absolute;left:0;text-align:left;margin-left:283.4pt;margin-top:27.8pt;width:14.15pt;height:16.1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" adj="12086" fillcolor="red" strokecolor="red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_x0000_i1033" type="#_x0000_t75" alt="Imagem 06" style="width:245.25pt;height:78.75pt;visibility:visible">
            <v:imagedata r:id="rId20" o:title=""/>
          </v:shape>
        </w:pict>
      </w:r>
    </w:p>
    <w:p w:rsidR="008C7427" w:rsidRDefault="008C7427" w:rsidP="00D152F8">
      <w:pPr>
        <w:ind w:left="1530"/>
        <w:jc w:val="both"/>
        <w:rPr>
          <w:rFonts w:ascii="Arial" w:hAnsi="Arial" w:cs="Arial"/>
        </w:rPr>
      </w:pPr>
      <w:r>
        <w:rPr>
          <w:rFonts w:ascii="Arial" w:hAnsi="Arial" w:cs="Arial"/>
        </w:rPr>
        <w:t>3.1) Nesta tela você verá a relação dos exames a serem feitos, cujos critérios   estabelecidos são a idade, o sexo e a atividade laboral.</w:t>
      </w:r>
    </w:p>
    <w:p w:rsidR="008C7427" w:rsidRDefault="008C7427" w:rsidP="00D152F8">
      <w:pPr>
        <w:ind w:left="1530"/>
        <w:jc w:val="both"/>
        <w:rPr>
          <w:rFonts w:ascii="Arial" w:hAnsi="Arial" w:cs="Arial"/>
        </w:rPr>
      </w:pPr>
      <w:r>
        <w:rPr>
          <w:rFonts w:ascii="Arial" w:hAnsi="Arial" w:cs="Arial"/>
        </w:rPr>
        <w:t>Nesta tela você tem que fazer a sua opção clicando em Concorda em realizar o exame ou não concorda em realizar o exame, como demonstrado na figura a seguir.</w:t>
      </w:r>
    </w:p>
    <w:p w:rsidR="008C7427" w:rsidRDefault="008C7427" w:rsidP="00D152F8">
      <w:pPr>
        <w:ind w:left="1530"/>
        <w:jc w:val="both"/>
        <w:rPr>
          <w:rFonts w:ascii="Arial" w:hAnsi="Arial" w:cs="Arial"/>
        </w:rPr>
      </w:pPr>
      <w:r>
        <w:rPr>
          <w:rFonts w:ascii="Arial" w:hAnsi="Arial" w:cs="Arial"/>
        </w:rPr>
        <w:t>ATENÇÃO: Após a escolha da opção você deverá clicar em Gravar.</w:t>
      </w:r>
    </w:p>
    <w:p w:rsidR="008C7427" w:rsidRDefault="008C7427" w:rsidP="000D34C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7" o:spid="_x0000_s1035" type="#_x0000_t62" style="position:absolute;left:0;text-align:left;margin-left:96.5pt;margin-top:124.85pt;width:78.05pt;height:27.9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" adj="26761,-3253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5E40B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Caso concorde em realizar os exames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36" type="#_x0000_t62" style="position:absolute;left:0;text-align:left;margin-left:160.85pt;margin-top:152.8pt;width:78.4pt;height:39.0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" adj="25143,-17210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5E40B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Caso você não concorde em realizar os exames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6" o:spid="_x0000_s1037" type="#_x0000_t202" style="position:absolute;left:0;text-align:left;margin-left:57.05pt;margin-top:58.7pt;width:58.2pt;height:47.8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" stroked="f" strokeweight=".5pt">
            <v:textbox>
              <w:txbxContent>
                <w:p w:rsidR="008C7427" w:rsidRPr="000D34C8" w:rsidRDefault="008C7427" w:rsidP="000D34C8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Exames que o servidor deverá se submeter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Texto explicativo em seta para a direita 15" o:spid="_x0000_s1038" type="#_x0000_t78" style="position:absolute;left:0;text-align:left;margin-left:48.6pt;margin-top:55.05pt;width:111pt;height:55.1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" adj="14035,,18919" strokecolor="#f79646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Picture 4" o:spid="_x0000_i1034" type="#_x0000_t75" alt="Imagem 07" style="width:285.75pt;height:140.25pt;visibility:visible">
            <v:imagedata r:id="rId21" o:title=""/>
          </v:shape>
        </w:pict>
      </w:r>
    </w:p>
    <w:p w:rsidR="008C7427" w:rsidRDefault="008C7427" w:rsidP="000D34C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_x0000_s1039" type="#_x0000_t62" style="position:absolute;left:0;text-align:left;margin-left:264.65pt;margin-top:1.3pt;width:109.1pt;height:28.3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" adj="4217,-18009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5E40B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Registro de que a gravação foi feita com sucesso</w:t>
                  </w:r>
                </w:p>
              </w:txbxContent>
            </v:textbox>
          </v:shape>
        </w:pict>
      </w:r>
    </w:p>
    <w:p w:rsidR="008C7427" w:rsidRDefault="008C7427" w:rsidP="000D34C8">
      <w:pPr>
        <w:jc w:val="center"/>
        <w:rPr>
          <w:rFonts w:ascii="Arial" w:hAnsi="Arial" w:cs="Arial"/>
        </w:rPr>
      </w:pPr>
    </w:p>
    <w:p w:rsidR="008C7427" w:rsidRDefault="008C7427" w:rsidP="000D34C8">
      <w:pPr>
        <w:jc w:val="center"/>
        <w:rPr>
          <w:rFonts w:ascii="Arial" w:hAnsi="Arial" w:cs="Arial"/>
        </w:rPr>
      </w:pPr>
    </w:p>
    <w:p w:rsidR="008C7427" w:rsidRPr="00AB481C" w:rsidRDefault="008C7427" w:rsidP="00C8529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B481C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.</w:t>
      </w:r>
      <w:r w:rsidRPr="00AB481C">
        <w:rPr>
          <w:rFonts w:ascii="Arial" w:hAnsi="Arial" w:cs="Arial"/>
          <w:b/>
        </w:rPr>
        <w:t xml:space="preserve"> </w:t>
      </w:r>
      <w:r w:rsidRPr="00AB481C">
        <w:rPr>
          <w:rFonts w:ascii="Arial" w:hAnsi="Arial" w:cs="Arial"/>
          <w:b/>
          <w:bdr w:val="single" w:sz="2" w:space="0" w:color="000000"/>
        </w:rPr>
        <w:t>Como proceder se a minha opção for: Concorda em Realizar o Exame?</w:t>
      </w:r>
    </w:p>
    <w:p w:rsidR="008C7427" w:rsidRDefault="008C7427" w:rsidP="004324C8">
      <w:pPr>
        <w:spacing w:after="0" w:line="240" w:lineRule="auto"/>
        <w:ind w:left="1416"/>
        <w:jc w:val="both"/>
        <w:rPr>
          <w:rFonts w:ascii="Arial" w:hAnsi="Arial" w:cs="Arial"/>
        </w:rPr>
      </w:pPr>
    </w:p>
    <w:p w:rsidR="008C7427" w:rsidRDefault="008C7427" w:rsidP="004324C8">
      <w:pPr>
        <w:spacing w:after="0" w:line="240" w:lineRule="auto"/>
        <w:ind w:left="1416"/>
        <w:jc w:val="both"/>
        <w:rPr>
          <w:rFonts w:ascii="Arial" w:hAnsi="Arial" w:cs="Arial"/>
        </w:rPr>
      </w:pPr>
    </w:p>
    <w:p w:rsidR="008C7427" w:rsidRDefault="008C7427" w:rsidP="004324C8">
      <w:pPr>
        <w:spacing w:after="0" w:line="24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A próxima etapa, após você ter concordado em realizar os exames periódicos e gravado a sua opção, é a emissão das Guias.</w:t>
      </w:r>
    </w:p>
    <w:p w:rsidR="008C7427" w:rsidRDefault="008C7427" w:rsidP="004324C8">
      <w:pPr>
        <w:spacing w:after="0" w:line="240" w:lineRule="auto"/>
        <w:ind w:left="1416"/>
        <w:jc w:val="both"/>
        <w:rPr>
          <w:rFonts w:ascii="Arial" w:hAnsi="Arial" w:cs="Arial"/>
        </w:rPr>
      </w:pPr>
    </w:p>
    <w:p w:rsidR="008C7427" w:rsidRDefault="008C7427" w:rsidP="00973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C7427" w:rsidRDefault="008C7427" w:rsidP="004324C8">
      <w:pPr>
        <w:spacing w:after="0" w:line="240" w:lineRule="auto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>A Guia é um documento e deverá ser entregue no momento da realização de cada exame.</w: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Pr="00AB481C" w:rsidRDefault="008C7427" w:rsidP="00C6322B">
      <w:pPr>
        <w:ind w:firstLine="708"/>
        <w:jc w:val="both"/>
        <w:rPr>
          <w:rFonts w:ascii="Arial" w:hAnsi="Arial" w:cs="Arial"/>
          <w:b/>
        </w:rPr>
      </w:pPr>
      <w:r w:rsidRPr="00AB481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.</w:t>
      </w:r>
      <w:r w:rsidRPr="00AB481C">
        <w:rPr>
          <w:rFonts w:ascii="Arial" w:hAnsi="Arial" w:cs="Arial"/>
          <w:b/>
        </w:rPr>
        <w:t xml:space="preserve"> </w:t>
      </w:r>
      <w:r w:rsidRPr="00AB481C">
        <w:rPr>
          <w:rFonts w:ascii="Arial" w:hAnsi="Arial" w:cs="Arial"/>
          <w:b/>
          <w:bdr w:val="single" w:sz="2" w:space="0" w:color="000000"/>
        </w:rPr>
        <w:t>Como proceder para a emissão das Guias para a realização dos Exames?</w:t>
      </w:r>
    </w:p>
    <w:p w:rsidR="008C7427" w:rsidRDefault="008C7427" w:rsidP="003B6371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Caixa de texto 9218" o:spid="_x0000_s1040" type="#_x0000_t202" style="position:absolute;left:0;text-align:left;margin-left:55.15pt;margin-top:143.95pt;width:71.95pt;height:47.8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" stroked="f" strokeweight=".5pt">
            <v:textbox>
              <w:txbxContent>
                <w:p w:rsidR="008C7427" w:rsidRPr="003B6371" w:rsidRDefault="008C7427" w:rsidP="003B6371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8C7427" w:rsidRDefault="008C7427" w:rsidP="000C3DD5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Caixa de texto 30" o:spid="_x0000_s1041" type="#_x0000_t202" style="position:absolute;left:0;text-align:left;margin-left:334.8pt;margin-top:121.35pt;width:57.75pt;height:25.6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" stroked="f" strokeweight=".5pt">
            <v:textbox>
              <w:txbxContent>
                <w:p w:rsidR="008C7427" w:rsidRPr="00AE6A4F" w:rsidRDefault="008C7427" w:rsidP="00AE6A4F">
                  <w:pPr>
                    <w:spacing w:after="0" w:line="240" w:lineRule="auto"/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C</w:t>
                  </w:r>
                  <w:r w:rsidRPr="00AE6A4F">
                    <w:rPr>
                      <w:b/>
                      <w:sz w:val="14"/>
                      <w:szCs w:val="14"/>
                    </w:rPr>
                    <w:t xml:space="preserve">licar em emitir guias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roundrect id="Retângulo de cantos arredondados 29" o:spid="_x0000_s1042" style="position:absolute;left:0;text-align:left;margin-left:327.3pt;margin-top:118.1pt;width:74.25pt;height:32.15pt;z-index:2516413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" fillcolor="#d8d8d8" strokecolor="#243f60" strokeweight="2pt"/>
        </w:pict>
      </w: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31" o:spid="_x0000_s1043" type="#_x0000_t32" style="position:absolute;left:0;text-align:left;margin-left:302.9pt;margin-top:131.25pt;width:19.85pt;height:10.3pt;flip:y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" strokecolor="red">
            <v:stroke startarrow="open" endarrow="open"/>
          </v:shape>
        </w:pict>
      </w:r>
      <w:r>
        <w:rPr>
          <w:noProof/>
          <w:lang w:eastAsia="pt-BR"/>
        </w:rPr>
        <w:pict>
          <v:shape id="Caixa de texto 27" o:spid="_x0000_s1044" type="#_x0000_t202" style="position:absolute;left:0;text-align:left;margin-left:71.05pt;margin-top:77.35pt;width:64.7pt;height:24.1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" fillcolor="#d8d8d8" stroked="f" strokeweight=".5pt">
            <v:textbox>
              <w:txbxContent>
                <w:p w:rsidR="008C7427" w:rsidRPr="003B6371" w:rsidRDefault="008C7427">
                  <w:pPr>
                    <w:rPr>
                      <w:b/>
                      <w:sz w:val="14"/>
                      <w:szCs w:val="14"/>
                    </w:rPr>
                  </w:pPr>
                  <w:r w:rsidRPr="003B6371">
                    <w:rPr>
                      <w:b/>
                      <w:sz w:val="14"/>
                      <w:szCs w:val="14"/>
                    </w:rPr>
                    <w:t>Lista dos exames solicitados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 para a direita 26" o:spid="_x0000_s1045" type="#_x0000_t13" style="position:absolute;left:0;text-align:left;margin-left:69.5pt;margin-top:59.3pt;width:80.75pt;height:58.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" adj="13776" fillcolor="#d8d8d8" strokecolor="#243f60" strokeweight="2pt"/>
        </w:pict>
      </w:r>
      <w:r>
        <w:rPr>
          <w:noProof/>
          <w:lang w:eastAsia="pt-BR"/>
        </w:rPr>
        <w:pict>
          <v:shape id="_x0000_s1046" type="#_x0000_t62" style="position:absolute;left:0;text-align:left;margin-left:51.7pt;margin-top:150.3pt;width:82.3pt;height:39.0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" adj="24238,-7041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0C3DD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Conferir a UF e o Município de seu exercício</w:t>
                  </w:r>
                </w:p>
              </w:txbxContent>
            </v:textbox>
          </v:shape>
        </w:pict>
      </w:r>
      <w:r w:rsidRPr="004D2C2C">
        <w:rPr>
          <w:rFonts w:ascii="Arial" w:hAnsi="Arial" w:cs="Arial"/>
          <w:noProof/>
          <w:lang w:eastAsia="pt-BR"/>
        </w:rPr>
        <w:pict>
          <v:shape id="_x0000_i1035" type="#_x0000_t75" alt="Imagem 08" style="width:319.5pt;height:168pt;visibility:visible">
            <v:imagedata r:id="rId22" o:title=""/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C7427" w:rsidRDefault="008C7427" w:rsidP="00584F65">
      <w:pPr>
        <w:ind w:left="141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guias serão impressas separadamente para cada exame e poderão ser reimpressas.</w:t>
      </w:r>
    </w:p>
    <w:p w:rsidR="008C7427" w:rsidRDefault="008C7427" w:rsidP="009333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Veja o modelo de guia a seguir:</w:t>
      </w:r>
    </w:p>
    <w:p w:rsidR="008C7427" w:rsidRDefault="008C7427" w:rsidP="00E2645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pict>
          <v:shape id="Caixa de texto 9220" o:spid="_x0000_s1047" type="#_x0000_t202" style="position:absolute;left:0;text-align:left;margin-left:115.3pt;margin-top:66.85pt;width:47.45pt;height:24.1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" stroked="f" strokeweight=".5pt">
            <v:textbox>
              <w:txbxContent>
                <w:p w:rsidR="008C7427" w:rsidRPr="00E2645E" w:rsidRDefault="008C7427" w:rsidP="00E2645E">
                  <w:pPr>
                    <w:spacing w:after="0" w:line="240" w:lineRule="auto"/>
                    <w:rPr>
                      <w:b/>
                      <w:sz w:val="14"/>
                      <w:szCs w:val="14"/>
                    </w:rPr>
                  </w:pPr>
                  <w:r w:rsidRPr="00E2645E">
                    <w:rPr>
                      <w:b/>
                      <w:sz w:val="14"/>
                      <w:szCs w:val="14"/>
                    </w:rPr>
                    <w:t>Relação de Exames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Seta para a direita 9219" o:spid="_x0000_s1048" type="#_x0000_t13" style="position:absolute;left:0;text-align:left;margin-left:112.2pt;margin-top:48.8pt;width:66.2pt;height:60.1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" adj="11795" fillcolor="#4f81bd" strokecolor="#243f60" strokeweight="2pt"/>
        </w:pict>
      </w:r>
      <w:r>
        <w:rPr>
          <w:noProof/>
          <w:lang w:eastAsia="pt-BR"/>
        </w:rPr>
        <w:pict>
          <v:shape id="_x0000_s1049" type="#_x0000_t62" style="position:absolute;left:0;text-align:left;margin-left:331.65pt;margin-top:31.2pt;width:67.75pt;height:40.9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" adj="-10105,18611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1054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Código de autenticação eletrônica</w:t>
                  </w:r>
                </w:p>
              </w:txbxContent>
            </v:textbox>
          </v:shape>
        </w:pict>
      </w:r>
      <w:r w:rsidRPr="004D2C2C">
        <w:rPr>
          <w:rFonts w:ascii="Arial" w:hAnsi="Arial" w:cs="Arial"/>
          <w:noProof/>
          <w:sz w:val="20"/>
          <w:szCs w:val="20"/>
          <w:lang w:eastAsia="pt-BR"/>
        </w:rPr>
        <w:pict>
          <v:shape id="Picture 6" o:spid="_x0000_i1036" type="#_x0000_t75" style="width:174.75pt;height:102.75pt;visibility:visible" o:bordertopcolor="black" o:borderleftcolor="black" o:borderbottomcolor="black" o:borderrightcolor="black" filled="t">
            <v:imagedata r:id="rId23" o:title="" croptop="7219f" cropbottom="22724f" cropleft="19703f" cropright="1998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C7427" w:rsidRPr="007C2D91" w:rsidRDefault="008C7427" w:rsidP="00E2645E">
      <w:pPr>
        <w:jc w:val="center"/>
        <w:rPr>
          <w:rFonts w:ascii="Arial" w:hAnsi="Arial" w:cs="Arial"/>
          <w:sz w:val="20"/>
          <w:szCs w:val="20"/>
        </w:rPr>
      </w:pPr>
    </w:p>
    <w:p w:rsidR="008C7427" w:rsidRPr="00AB481C" w:rsidRDefault="008C7427" w:rsidP="00C6322B">
      <w:pPr>
        <w:ind w:left="708"/>
        <w:jc w:val="both"/>
        <w:rPr>
          <w:rFonts w:ascii="Arial" w:hAnsi="Arial" w:cs="Arial"/>
          <w:b/>
        </w:rPr>
      </w:pPr>
      <w:r w:rsidRPr="00AB481C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.</w:t>
      </w:r>
      <w:r w:rsidRPr="00AB481C">
        <w:rPr>
          <w:rFonts w:ascii="Arial" w:hAnsi="Arial" w:cs="Arial"/>
          <w:b/>
        </w:rPr>
        <w:t xml:space="preserve"> </w:t>
      </w:r>
      <w:r w:rsidRPr="006E165B">
        <w:rPr>
          <w:rFonts w:ascii="Arial" w:hAnsi="Arial" w:cs="Arial"/>
          <w:b/>
          <w:bdr w:val="single" w:sz="4" w:space="0" w:color="auto"/>
        </w:rPr>
        <w:t>O que é, como ter acesso e preencher o Formulário para exames médicos periódicos?</w:t>
      </w:r>
    </w:p>
    <w:p w:rsidR="008C7427" w:rsidRDefault="008C7427" w:rsidP="00F40F33">
      <w:pPr>
        <w:ind w:left="1843" w:hanging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Formulário é uma relação de perguntas que você deverá responder. Seu preenchimento é obrigatório.</w:t>
      </w:r>
    </w:p>
    <w:p w:rsidR="008C7427" w:rsidRDefault="008C7427" w:rsidP="00F40F33">
      <w:pPr>
        <w:ind w:left="1843" w:hanging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 ter acesso ao formulário você tem dois caminhos:</w:t>
      </w:r>
    </w:p>
    <w:p w:rsidR="008C7427" w:rsidRDefault="008C7427" w:rsidP="00F40F33">
      <w:pPr>
        <w:ind w:left="1843" w:hanging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C7427" w:rsidRDefault="008C7427" w:rsidP="00584F65">
      <w:pPr>
        <w:ind w:left="1843" w:hanging="4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1º Caminho: Após a emissão das guias dos exames você deverá clicar em </w:t>
      </w:r>
      <w:r w:rsidRPr="00F40F33">
        <w:rPr>
          <w:rFonts w:ascii="Arial" w:hAnsi="Arial" w:cs="Arial"/>
          <w:b/>
        </w:rPr>
        <w:t>Avançar</w:t>
      </w:r>
      <w:r>
        <w:rPr>
          <w:rFonts w:ascii="Arial" w:hAnsi="Arial" w:cs="Arial"/>
        </w:rPr>
        <w:t xml:space="preserve"> para ter acesso ao formulário e responder as perguntas.</w:t>
      </w:r>
    </w:p>
    <w:p w:rsidR="008C7427" w:rsidRDefault="008C7427" w:rsidP="009C3BF2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_x0000_s1050" type="#_x0000_t62" style="position:absolute;left:0;text-align:left;margin-left:341.25pt;margin-top:88pt;width:99.55pt;height:49.8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" adj="-9191,18813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40F33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Após emitir as guias clicar em Avançar para ter acesso ao formulário e responder as perguntas</w:t>
                  </w:r>
                </w:p>
              </w:txbxContent>
            </v:textbox>
          </v:shape>
        </w:pict>
      </w:r>
      <w:r w:rsidRPr="004D2C2C">
        <w:rPr>
          <w:rFonts w:ascii="Arial" w:hAnsi="Arial" w:cs="Arial"/>
          <w:noProof/>
          <w:lang w:eastAsia="pt-BR"/>
        </w:rPr>
        <w:pict>
          <v:shape id="_x0000_i1037" type="#_x0000_t75" alt="Imagem 08" style="width:249.75pt;height:130.5pt;visibility:visible">
            <v:imagedata r:id="rId24" o:title=""/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2º Caminho:</w:t>
      </w:r>
    </w:p>
    <w:p w:rsidR="008C7427" w:rsidRDefault="008C7427" w:rsidP="00395AE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Lá no início do processo, vide item 11, você inseriu a senha de acesso aos seus dados.</w:t>
      </w:r>
    </w:p>
    <w:p w:rsidR="008C7427" w:rsidRDefault="008C7427" w:rsidP="00395AE8">
      <w:pPr>
        <w:spacing w:after="0" w:line="240" w:lineRule="auto"/>
        <w:ind w:left="1418" w:hanging="141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Clique no menu Saúde e depois no Preenchimento do Formulário para Exame Médico Periódico.</w:t>
      </w:r>
    </w:p>
    <w:p w:rsidR="008C7427" w:rsidRDefault="008C7427" w:rsidP="008850E7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Seta para cima 49188" o:spid="_x0000_s1051" type="#_x0000_t68" style="position:absolute;left:0;text-align:left;margin-left:296.05pt;margin-top:65.4pt;width:22.95pt;height:34.8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" adj="7112" fillcolor="#4f81bd" stroked="f" strokeweight="2pt"/>
        </w:pict>
      </w:r>
      <w:r>
        <w:rPr>
          <w:noProof/>
          <w:lang w:eastAsia="pt-BR"/>
        </w:rPr>
        <w:pict>
          <v:shape id="Seta para cima 49190" o:spid="_x0000_s1052" type="#_x0000_t68" style="position:absolute;left:0;text-align:left;margin-left:89.15pt;margin-top:34.4pt;width:22.95pt;height:51.7pt;rotation:90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" adj="4794" fillcolor="#4f81bd" stroked="f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Picture 16" o:spid="_x0000_i1038" type="#_x0000_t75" alt="Imagem 10" style="width:264pt;height:78.75pt;visibility:visible">
            <v:imagedata r:id="rId25" o:title=""/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C7427" w:rsidRDefault="008C7427" w:rsidP="009333D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vai abrir a página com o seu nome, como demonstrado a seguir .</w:t>
      </w:r>
    </w:p>
    <w:p w:rsidR="008C7427" w:rsidRDefault="008C7427" w:rsidP="008C5C99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_x0000_s1053" type="#_x0000_t62" style="position:absolute;left:0;text-align:left;margin-left:211.7pt;margin-top:65.45pt;width:106.05pt;height:36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" adj="-1043,-7959" fillcolor="#d8d8d8" strokecolor="red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8C5C9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O servidor identifica seu nome e clica para abrir</w:t>
                  </w:r>
                  <w:r w:rsidRPr="00CA1367">
                    <w:rPr>
                      <w:rFonts w:ascii="Arial Unicode MS" w:eastAsia="MS PGothic" w:hAnsi="Arial Unicode MS"/>
                      <w:b/>
                      <w:kern w:val="24"/>
                      <w:sz w:val="40"/>
                      <w:szCs w:val="40"/>
                    </w:rPr>
                    <w:t xml:space="preserve"> </w:t>
                  </w: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o formulário</w:t>
                  </w:r>
                </w:p>
              </w:txbxContent>
            </v:textbox>
          </v:shape>
        </w:pict>
      </w:r>
      <w:r w:rsidRPr="004D2C2C">
        <w:rPr>
          <w:rFonts w:ascii="Arial" w:hAnsi="Arial" w:cs="Arial"/>
          <w:noProof/>
          <w:lang w:eastAsia="pt-BR"/>
        </w:rPr>
        <w:pict>
          <v:shape id="Picture 15" o:spid="_x0000_i1039" type="#_x0000_t75" alt="Imagem 11" style="width:267.75pt;height:60pt;visibility:visible">
            <v:imagedata r:id="rId26" o:title=""/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Pr="00BF230E" w:rsidRDefault="008C7427" w:rsidP="009333D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F230E">
        <w:rPr>
          <w:rFonts w:ascii="Arial" w:hAnsi="Arial" w:cs="Arial"/>
          <w:b/>
        </w:rPr>
        <w:t>Preenchimento do Formulário para Exame Médico Periódico</w:t>
      </w:r>
    </w:p>
    <w:p w:rsidR="008C7427" w:rsidRDefault="008C7427" w:rsidP="00BF230E">
      <w:pPr>
        <w:jc w:val="center"/>
        <w:rPr>
          <w:rFonts w:ascii="Arial" w:hAnsi="Arial" w:cs="Arial"/>
        </w:rPr>
      </w:pPr>
      <w:r w:rsidRPr="004D2C2C">
        <w:rPr>
          <w:rFonts w:ascii="Arial" w:hAnsi="Arial" w:cs="Arial"/>
          <w:noProof/>
          <w:lang w:eastAsia="pt-BR"/>
        </w:rPr>
        <w:pict>
          <v:shape id="_x0000_i1040" type="#_x0000_t75" alt="Imagem 12" style="width:285pt;height:216.75pt;visibility:visible">
            <v:imagedata r:id="rId27" o:title=""/>
          </v:shape>
        </w:pict>
      </w:r>
      <w:r>
        <w:rPr>
          <w:noProof/>
          <w:lang w:eastAsia="pt-BR"/>
        </w:rPr>
        <w:pict>
          <v:shape id="AutoShape 18" o:spid="_x0000_s1054" type="#_x0000_t62" style="position:absolute;left:0;text-align:left;margin-left:216.15pt;margin-top:228.2pt;width:76.2pt;height:27.5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" adj="17724,-11063" fillcolor="#d8d8d8" strokecolor="#7030a0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B85F9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Preencher, Gravar e Confirmar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5" type="#_x0000_t62" style="position:absolute;left:0;text-align:left;margin-left:182.7pt;margin-top:101pt;width:76.2pt;height:27.5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" adj="24563,-36585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BC619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3. Antecedentes Familiares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6" type="#_x0000_t62" style="position:absolute;left:0;text-align:left;margin-left:351.9pt;margin-top:108.45pt;width:69.7pt;height:39.4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" adj="11084,-28900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BC619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5. Condições Atuais de Trabalho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7" type="#_x0000_t62" style="position:absolute;left:0;text-align:left;margin-left:265.3pt;margin-top:88.75pt;width:65.05pt;height:27.5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" adj="18483,-28478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BC619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4. Hábitos Pessoais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8" type="#_x0000_t62" style="position:absolute;left:0;text-align:left;margin-left:146.15pt;margin-top:73.95pt;width:76.2pt;height:27.5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" adj="25648,-17969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A24AE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2. Antecedentes Pessoais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59" type="#_x0000_t62" style="position:absolute;left:0;text-align:left;margin-left:83.15pt;margin-top:48.3pt;width:71.55pt;height:31.7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" adj="29680,585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A24AE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1. Histórico</w:t>
                  </w:r>
                  <w:r w:rsidRPr="00CA1367">
                    <w:rPr>
                      <w:rFonts w:ascii="Arial Unicode MS" w:eastAsia="MS PGothic" w:hAnsi="Arial Unicode MS"/>
                      <w:b/>
                      <w:kern w:val="24"/>
                      <w:sz w:val="40"/>
                      <w:szCs w:val="40"/>
                    </w:rPr>
                    <w:t xml:space="preserve"> </w:t>
                  </w: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Ocupacional</w:t>
                  </w:r>
                </w:p>
              </w:txbxContent>
            </v:textbox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BF230E">
      <w:pPr>
        <w:ind w:left="702" w:firstLine="708"/>
        <w:jc w:val="both"/>
        <w:rPr>
          <w:rFonts w:eastAsia="MS PGothic" w:cs="Calibri"/>
          <w:b/>
          <w:color w:val="333333"/>
          <w:kern w:val="24"/>
          <w:sz w:val="20"/>
          <w:szCs w:val="20"/>
        </w:rPr>
      </w:pPr>
    </w:p>
    <w:p w:rsidR="008C7427" w:rsidRDefault="008C7427" w:rsidP="00BF230E">
      <w:pPr>
        <w:ind w:left="702" w:firstLine="708"/>
        <w:jc w:val="both"/>
        <w:rPr>
          <w:rFonts w:ascii="Arial" w:hAnsi="Arial" w:cs="Arial"/>
        </w:rPr>
      </w:pPr>
      <w:r w:rsidRPr="00914343">
        <w:rPr>
          <w:rFonts w:eastAsia="MS PGothic" w:cs="Calibri"/>
          <w:b/>
          <w:color w:val="333333"/>
          <w:kern w:val="24"/>
          <w:sz w:val="20"/>
          <w:szCs w:val="20"/>
        </w:rPr>
        <w:t>Após o preenchimento de todas as abas será disponibilizado o relatório com todas as perguntas e respostas</w:t>
      </w:r>
      <w:r>
        <w:rPr>
          <w:rFonts w:eastAsia="MS PGothic" w:cs="Calibri"/>
          <w:b/>
          <w:color w:val="333333"/>
          <w:kern w:val="24"/>
          <w:sz w:val="20"/>
          <w:szCs w:val="20"/>
        </w:rPr>
        <w:t>.</w:t>
      </w:r>
    </w:p>
    <w:p w:rsidR="008C7427" w:rsidRPr="00291A5B" w:rsidRDefault="008C7427" w:rsidP="003437F9">
      <w:pPr>
        <w:ind w:left="1843" w:hanging="1843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</w:t>
      </w:r>
    </w:p>
    <w:p w:rsidR="008C7427" w:rsidRDefault="008C7427" w:rsidP="00D47789">
      <w:pPr>
        <w:pStyle w:val="ListParagraph"/>
        <w:ind w:left="1770"/>
        <w:jc w:val="both"/>
        <w:rPr>
          <w:rFonts w:ascii="Arial" w:hAnsi="Arial" w:cs="Arial"/>
          <w:b/>
          <w:bdr w:val="single" w:sz="2" w:space="0" w:color="000000"/>
        </w:rPr>
      </w:pPr>
    </w:p>
    <w:p w:rsidR="008C7427" w:rsidRDefault="008C7427" w:rsidP="00D47789">
      <w:pPr>
        <w:pStyle w:val="ListParagraph"/>
        <w:ind w:left="1770"/>
        <w:jc w:val="both"/>
        <w:rPr>
          <w:rFonts w:ascii="Arial" w:hAnsi="Arial" w:cs="Arial"/>
          <w:b/>
          <w:bdr w:val="single" w:sz="2" w:space="0" w:color="000000"/>
        </w:rPr>
      </w:pPr>
    </w:p>
    <w:p w:rsidR="008C7427" w:rsidRDefault="008C7427" w:rsidP="00D47789">
      <w:pPr>
        <w:pStyle w:val="ListParagraph"/>
        <w:ind w:left="1770"/>
        <w:jc w:val="both"/>
        <w:rPr>
          <w:rFonts w:ascii="Arial" w:hAnsi="Arial" w:cs="Arial"/>
          <w:b/>
          <w:bdr w:val="single" w:sz="2" w:space="0" w:color="000000"/>
        </w:rPr>
      </w:pPr>
      <w:r w:rsidRPr="00D47789">
        <w:rPr>
          <w:rFonts w:ascii="Arial" w:hAnsi="Arial" w:cs="Arial"/>
          <w:b/>
          <w:bdr w:val="single" w:sz="2" w:space="0" w:color="000000"/>
        </w:rPr>
        <w:t>Resumo do Processo para a realização dos Exames Médicos Periódicos</w:t>
      </w:r>
    </w:p>
    <w:p w:rsidR="008C7427" w:rsidRPr="00D47789" w:rsidRDefault="008C7427" w:rsidP="00D47789">
      <w:pPr>
        <w:pStyle w:val="ListParagraph"/>
        <w:ind w:left="1770"/>
        <w:jc w:val="both"/>
        <w:rPr>
          <w:rFonts w:ascii="Arial" w:hAnsi="Arial" w:cs="Arial"/>
          <w:b/>
        </w:rPr>
      </w:pPr>
    </w:p>
    <w:p w:rsidR="008C7427" w:rsidRDefault="008C7427" w:rsidP="00AE1FCD">
      <w:pPr>
        <w:ind w:left="-360"/>
        <w:rPr>
          <w:rFonts w:ascii="Arial" w:hAnsi="Arial" w:cs="Arial"/>
        </w:rPr>
      </w:pPr>
      <w:r>
        <w:rPr>
          <w:noProof/>
          <w:lang w:eastAsia="pt-BR"/>
        </w:rPr>
        <w:pict>
          <v:shape id="_x0000_s1060" type="#_x0000_t32" style="position:absolute;left:0;text-align:left;margin-left:402.35pt;margin-top:28.9pt;width:20.65pt;height: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" strokecolor="red">
            <v:stroke endarrow="open"/>
          </v:shape>
        </w:pict>
      </w:r>
      <w:r>
        <w:rPr>
          <w:noProof/>
          <w:lang w:eastAsia="pt-BR"/>
        </w:rPr>
        <w:pict>
          <v:shape id="Conector de seta reta 9227" o:spid="_x0000_s1061" type="#_x0000_t32" style="position:absolute;left:0;text-align:left;margin-left:324pt;margin-top:28.9pt;width:20.65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" strokecolor="red">
            <v:stroke endarrow="open"/>
          </v:shape>
        </w:pict>
      </w:r>
      <w:r>
        <w:rPr>
          <w:noProof/>
          <w:lang w:eastAsia="pt-BR"/>
        </w:rPr>
        <w:pict>
          <v:shape id="Text Box 46" o:spid="_x0000_s1062" type="#_x0000_t202" style="position:absolute;left:0;text-align:left;margin-left:351pt;margin-top:1.9pt;width:45pt;height:56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" filled="f">
            <v:textbox style="mso-fit-shape-to-text:t">
              <w:txbxContent>
                <w:p w:rsidR="008C7427" w:rsidRPr="00AE1FCD" w:rsidRDefault="008C7427" w:rsidP="00C826D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Agenda os exames</w:t>
                  </w:r>
                  <w:r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 xml:space="preserve"> na Clínica SAMDEL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onector de seta reta 9225" o:spid="_x0000_s1063" type="#_x0000_t32" style="position:absolute;left:0;text-align:left;margin-left:2in;margin-top:19.9pt;width:20.7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" strokecolor="red">
            <v:stroke endarrow="open"/>
          </v:shape>
        </w:pict>
      </w:r>
      <w:r>
        <w:rPr>
          <w:noProof/>
          <w:lang w:eastAsia="pt-BR"/>
        </w:rPr>
        <w:pict>
          <v:shape id="Text Box 43" o:spid="_x0000_s1064" type="#_x0000_t202" style="position:absolute;left:0;text-align:left;margin-left:1in;margin-top:7.05pt;width:65.2pt;height:30.8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" filled="f" strokeweight="1pt">
            <v:stroke startarrowwidth="narrow" startarrowlength="short" endarrowwidth="narrow" endarrowlength="short"/>
            <v:textbox>
              <w:txbxContent>
                <w:p w:rsidR="008C7427" w:rsidRPr="00AE1FCD" w:rsidRDefault="008C7427" w:rsidP="00016E6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</w:rPr>
                  </w:pP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Confirma a</w:t>
                  </w: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28"/>
                      <w:szCs w:val="28"/>
                    </w:rPr>
                    <w:t xml:space="preserve"> </w:t>
                  </w: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participação</w:t>
                  </w: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Text Box 45" o:spid="_x0000_s1065" type="#_x0000_t202" style="position:absolute;left:0;text-align:left;margin-left:261pt;margin-top:5.8pt;width:63pt;height:32.1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" filled="f">
            <v:textbox style="mso-next-textbox:#Text Box 45;mso-fit-shape-to-text:t">
              <w:txbxContent>
                <w:p w:rsidR="008C7427" w:rsidRPr="00AE1FCD" w:rsidRDefault="008C7427" w:rsidP="00D477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E1FCD">
                    <w:rPr>
                      <w:rFonts w:ascii="Arial" w:eastAsia="MS PGothic" w:hAnsi="Arial" w:cs="Arial"/>
                      <w:b/>
                      <w:kern w:val="24"/>
                      <w:sz w:val="14"/>
                      <w:szCs w:val="14"/>
                    </w:rPr>
                    <w:t>Responde Formulário</w:t>
                  </w:r>
                  <w:r>
                    <w:rPr>
                      <w:rFonts w:ascii="Arial" w:eastAsia="MS PGothic" w:hAnsi="Arial" w:cs="Arial"/>
                      <w:b/>
                      <w:kern w:val="24"/>
                      <w:sz w:val="14"/>
                      <w:szCs w:val="14"/>
                    </w:rPr>
                    <w:t xml:space="preserve"> de </w:t>
                  </w:r>
                  <w:r w:rsidRPr="00AE1FCD">
                    <w:rPr>
                      <w:rFonts w:ascii="Arial" w:eastAsia="MS PGothic" w:hAnsi="Arial" w:cs="Arial"/>
                      <w:b/>
                      <w:kern w:val="24"/>
                      <w:sz w:val="14"/>
                      <w:szCs w:val="14"/>
                    </w:rPr>
                    <w:t>Perguntas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66" type="#_x0000_t32" style="position:absolute;left:0;text-align:left;margin-left:231.35pt;margin-top:19.9pt;width:20.65pt;height: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" strokecolor="red">
            <v:stroke endarrow="open"/>
          </v:shape>
        </w:pict>
      </w:r>
      <w:r>
        <w:rPr>
          <w:noProof/>
          <w:lang w:eastAsia="pt-BR"/>
        </w:rPr>
        <w:pict>
          <v:shape id="Text Box 44" o:spid="_x0000_s1067" type="#_x0000_t202" style="position:absolute;left:0;text-align:left;margin-left:171pt;margin-top:5.2pt;width:56.45pt;height:34.4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" filled="f" strokeweight="1pt">
            <v:stroke startarrowwidth="narrow" startarrowlength="short" endarrowwidth="narrow" endarrowlength="short"/>
            <v:textbox>
              <w:txbxContent>
                <w:p w:rsidR="008C7427" w:rsidRPr="00AE1FCD" w:rsidRDefault="008C7427" w:rsidP="00AE1FCD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AE1FCD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Imprime os Pedidos de Exames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Text Box 47" o:spid="_x0000_s1068" type="#_x0000_t202" style="position:absolute;left:0;text-align:left;margin-left:6in;margin-top:1.9pt;width:76.4pt;height:81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" filled="f">
            <v:textbox style="mso-next-textbox:#Text Box 47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07889">
                    <w:rPr>
                      <w:rFonts w:ascii="Arial" w:eastAsia="MS PGothic" w:hAnsi="Arial" w:cs="Arial"/>
                      <w:color w:val="333333"/>
                      <w:kern w:val="24"/>
                      <w:sz w:val="16"/>
                      <w:szCs w:val="16"/>
                    </w:rPr>
                    <w:t>Entrega material (fezes e urina) e coleta sangue em uma unidade do Laboratório Sabin, juntamente com as Guias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D2C2C">
        <w:rPr>
          <w:rFonts w:ascii="Arial" w:hAnsi="Arial" w:cs="Arial"/>
          <w:noProof/>
          <w:lang w:eastAsia="pt-BR"/>
        </w:rPr>
        <w:pict>
          <v:shape id="Imagem 9224" o:spid="_x0000_i1041" type="#_x0000_t75" style="width:38.25pt;height:55.5pt;visibility:visible">
            <v:imagedata r:id="rId28" o:title=""/>
          </v:shape>
        </w:pic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ab/>
      </w:r>
    </w:p>
    <w:p w:rsidR="008C7427" w:rsidRDefault="008C7427" w:rsidP="00A24AEA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Conector de seta reta 49205" o:spid="_x0000_s1069" type="#_x0000_t32" style="position:absolute;left:0;text-align:left;margin-left:468pt;margin-top:16.95pt;width:0;height:25.6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" strokecolor="red">
            <v:stroke endarrow="open"/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  <w:r>
        <w:rPr>
          <w:noProof/>
          <w:lang w:eastAsia="pt-BR"/>
        </w:rPr>
        <w:pict>
          <v:shape id="_x0000_s1070" type="#_x0000_t202" style="position:absolute;left:0;text-align:left;margin-left:423pt;margin-top:18pt;width:99pt;height:56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" filled="f">
            <v:textbox style="mso-fit-shape-to-text:t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 xml:space="preserve">Comparece </w:t>
                  </w:r>
                  <w:r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 xml:space="preserve">à Clínica SAMDEL, </w:t>
                  </w: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no dia agendado</w:t>
                  </w:r>
                  <w:r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,</w:t>
                  </w: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 xml:space="preserve"> para a realização dos outros exames</w:t>
                  </w:r>
                  <w:r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. Não se esqueça de levar as Guias</w:t>
                  </w:r>
                </w:p>
              </w:txbxContent>
            </v:textbox>
          </v:shape>
        </w:pict>
      </w: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333D0">
      <w:pPr>
        <w:jc w:val="both"/>
        <w:rPr>
          <w:rFonts w:ascii="Arial" w:hAnsi="Arial" w:cs="Arial"/>
        </w:rPr>
      </w:pPr>
    </w:p>
    <w:p w:rsidR="008C7427" w:rsidRDefault="008C7427" w:rsidP="00914343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Conector de seta reta 49206" o:spid="_x0000_s1071" type="#_x0000_t32" style="position:absolute;left:0;text-align:left;margin-left:468pt;margin-top:7.35pt;width:.4pt;height:20.2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" strokecolor="red">
            <v:stroke endarrow="open"/>
          </v:shape>
        </w:pict>
      </w: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pict>
          <v:shape id="_x0000_s1072" type="#_x0000_t202" style="position:absolute;left:0;text-align:left;margin-left:103.6pt;margin-top:6.6pt;width:67.4pt;height:48.2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" filled="f">
            <v:textbox style="mso-fit-shape-to-text:t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ASO ficará disponível no módulo Exame Médico Periódico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73" type="#_x0000_t202" style="position:absolute;left:0;text-align:left;margin-left:211.6pt;margin-top:14.65pt;width:67.4pt;height:40.1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" filled="f">
            <v:textbox style="mso-fit-shape-to-text:t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Realiza a avaliação clínica e recebe o ASO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74" type="#_x0000_t202" style="position:absolute;left:0;text-align:left;margin-left:319.6pt;margin-top:13.7pt;width:67.4pt;height:32.1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" filled="f">
            <v:textbox style="mso-fit-shape-to-text:t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Agenda a Avaliação Clínica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75" type="#_x0000_t202" style="position:absolute;left:0;text-align:left;margin-left:436.6pt;margin-top:9.8pt;width:67.4pt;height:40.1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" filled="f">
            <v:textbox style="mso-fit-shape-to-text:t">
              <w:txbxContent>
                <w:p w:rsidR="008C7427" w:rsidRPr="00F07889" w:rsidRDefault="008C7427" w:rsidP="00F0788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F07889">
                    <w:rPr>
                      <w:rFonts w:ascii="Arial" w:eastAsia="MS PGothic" w:hAnsi="Arial" w:cs="Arial"/>
                      <w:b/>
                      <w:color w:val="333333"/>
                      <w:kern w:val="24"/>
                      <w:sz w:val="14"/>
                      <w:szCs w:val="14"/>
                    </w:rPr>
                    <w:t>Recebe o resultado de todos os exames</w:t>
                  </w:r>
                </w:p>
              </w:txbxContent>
            </v:textbox>
          </v:shape>
        </w:pict>
      </w: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pict>
          <v:shape id="Conector de seta reta 49208" o:spid="_x0000_s1076" type="#_x0000_t32" style="position:absolute;left:0;text-align:left;margin-left:172.55pt;margin-top:3.25pt;width:34.45pt;height:0;flip:x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" strokecolor="red">
            <v:stroke endarrow="open"/>
          </v:shape>
        </w:pict>
      </w:r>
      <w:r>
        <w:rPr>
          <w:noProof/>
          <w:lang w:eastAsia="pt-BR"/>
        </w:rPr>
        <w:pict>
          <v:shape id="_x0000_s1077" type="#_x0000_t32" style="position:absolute;left:0;text-align:left;margin-left:280.55pt;margin-top:3.25pt;width:34.45pt;height:0;flip:x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" strokecolor="red">
            <v:stroke endarrow="open"/>
          </v:shape>
        </w:pict>
      </w:r>
      <w:r>
        <w:rPr>
          <w:noProof/>
          <w:lang w:eastAsia="pt-BR"/>
        </w:rPr>
        <w:pict>
          <v:shape id="Conector de seta reta 49207" o:spid="_x0000_s1078" type="#_x0000_t32" style="position:absolute;left:0;text-align:left;margin-left:392.95pt;margin-top:3.25pt;width:39.05pt;height:.4pt;flip:x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" strokecolor="red">
            <v:stroke endarrow="open"/>
          </v:shape>
        </w:pict>
      </w: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</w:p>
    <w:p w:rsidR="008C7427" w:rsidRDefault="008C7427" w:rsidP="00232E6F">
      <w:pPr>
        <w:ind w:firstLine="708"/>
        <w:jc w:val="both"/>
        <w:rPr>
          <w:rFonts w:ascii="Arial" w:hAnsi="Arial" w:cs="Arial"/>
          <w:b/>
        </w:rPr>
      </w:pPr>
    </w:p>
    <w:p w:rsidR="008C7427" w:rsidRPr="00B23F7A" w:rsidRDefault="008C7427" w:rsidP="00232E6F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</w:t>
      </w:r>
      <w:r w:rsidRPr="00B23F7A">
        <w:rPr>
          <w:rFonts w:ascii="Arial" w:hAnsi="Arial" w:cs="Arial"/>
          <w:b/>
        </w:rPr>
        <w:t xml:space="preserve"> </w:t>
      </w:r>
      <w:r w:rsidRPr="00B23F7A">
        <w:rPr>
          <w:rFonts w:ascii="Arial" w:hAnsi="Arial" w:cs="Arial"/>
          <w:b/>
          <w:bdr w:val="single" w:sz="2" w:space="0" w:color="000000"/>
        </w:rPr>
        <w:t>Como proceder se a minha opção for: Não Concorda em Realizar o Exame?</w:t>
      </w:r>
    </w:p>
    <w:p w:rsidR="008C7427" w:rsidRDefault="008C7427" w:rsidP="003F7BC3">
      <w:pPr>
        <w:ind w:left="141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caso de você não concordar em realizar os exames médicos periódicos, siga as etapas a seguir especificadas: </w:t>
      </w:r>
    </w:p>
    <w:p w:rsidR="008C7427" w:rsidRDefault="008C7427" w:rsidP="000309EA">
      <w:pPr>
        <w:ind w:left="708" w:firstLine="708"/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AutoShape 7" o:spid="_x0000_s1079" type="#_x0000_t62" style="position:absolute;left:0;text-align:left;margin-left:203.6pt;margin-top:83.7pt;width:152.75pt;height:37.1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" adj="13149,70982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E581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Caso o servidor se recuse em realizar o exame periódico, clicar na opção:</w:t>
                  </w:r>
                </w:p>
                <w:p w:rsidR="008C7427" w:rsidRPr="00CA1367" w:rsidRDefault="008C7427" w:rsidP="00FE581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color w:val="EEECE1"/>
                      <w:kern w:val="24"/>
                      <w:sz w:val="14"/>
                      <w:szCs w:val="14"/>
                    </w:rPr>
                    <w:t xml:space="preserve"> </w:t>
                  </w: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NÃO CONCORDO EM REALIZAR OS EXAMES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Seta para baixo 9237" o:spid="_x0000_s1080" type="#_x0000_t67" style="position:absolute;left:0;text-align:left;margin-left:326.25pt;margin-top:13.7pt;width:17.25pt;height:29.1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" adj="15205" fillcolor="#4f81bd" strokecolor="#243f60" strokeweight="2pt"/>
        </w:pict>
      </w:r>
      <w:r w:rsidRPr="004D2C2C">
        <w:rPr>
          <w:rFonts w:ascii="Arial" w:hAnsi="Arial" w:cs="Arial"/>
          <w:noProof/>
          <w:lang w:eastAsia="pt-BR"/>
        </w:rPr>
        <w:pict>
          <v:shape id="_x0000_i1042" type="#_x0000_t75" alt="Imagem 15" style="width:231pt;height:75.75pt;visibility:visible">
            <v:imagedata r:id="rId25" o:title=""/>
          </v:shape>
        </w:pict>
      </w:r>
    </w:p>
    <w:p w:rsidR="008C7427" w:rsidRDefault="008C7427" w:rsidP="000309EA">
      <w:pPr>
        <w:ind w:left="708" w:firstLine="708"/>
        <w:jc w:val="center"/>
        <w:rPr>
          <w:rFonts w:ascii="Arial" w:hAnsi="Arial" w:cs="Arial"/>
        </w:rPr>
      </w:pPr>
      <w:r>
        <w:rPr>
          <w:noProof/>
          <w:lang w:eastAsia="pt-BR"/>
        </w:rPr>
        <w:pict>
          <v:shape id="_x0000_s1081" type="#_x0000_t62" style="position:absolute;left:0;text-align:left;margin-left:389.85pt;margin-top:4.55pt;width:86.1pt;height:37.1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" adj="547,53367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E581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Clicar em OK para confirmar a gravação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82" type="#_x0000_t62" style="position:absolute;left:0;text-align:left;margin-left:108.75pt;margin-top:120.2pt;width:147.4pt;height:30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" adj="29312,20270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E581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Clique em GRAVAR para confirmar sua opção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83" type="#_x0000_t62" style="position:absolute;left:0;text-align:left;margin-left:108.75pt;margin-top:34.8pt;width:147.4pt;height:37.1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" adj="25327,55374" fillcolor="#d8d8d8" strokecolor="blue" strokeweight="2.25pt">
            <v:stroke startarrowwidth="narrow" startarrowlength="short" endarrowwidth="narrow" endarrowlength="short"/>
            <v:textbox>
              <w:txbxContent>
                <w:p w:rsidR="008C7427" w:rsidRPr="00CA1367" w:rsidRDefault="008C7427" w:rsidP="00FE5814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 w:cs="Calibri"/>
                      <w:b/>
                      <w:sz w:val="14"/>
                      <w:szCs w:val="14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kern w:val="24"/>
                      <w:sz w:val="14"/>
                      <w:szCs w:val="14"/>
                    </w:rPr>
                    <w:t>Após não concordar em realizar os exames, marcar a opção se irá ou não assinar o Termo de Responsabilidade</w:t>
                  </w:r>
                </w:p>
              </w:txbxContent>
            </v:textbox>
          </v:shape>
        </w:pict>
      </w:r>
      <w:r w:rsidRPr="00FE5814">
        <w:rPr>
          <w:rFonts w:ascii="Arial" w:hAnsi="Arial" w:cs="Arial"/>
        </w:rPr>
        <w:t xml:space="preserve"> </w:t>
      </w:r>
      <w:r w:rsidRPr="004D2C2C">
        <w:rPr>
          <w:rFonts w:ascii="Arial" w:hAnsi="Arial" w:cs="Arial"/>
          <w:noProof/>
          <w:lang w:eastAsia="pt-BR"/>
        </w:rPr>
        <w:pict>
          <v:shape id="_x0000_i1043" type="#_x0000_t75" alt="Imagem 16" style="width:368.25pt;height:162.75pt;visibility:visible">
            <v:imagedata r:id="rId29" o:title=""/>
          </v:shape>
        </w:pict>
      </w:r>
    </w:p>
    <w:p w:rsidR="008C7427" w:rsidRDefault="008C7427" w:rsidP="008A73E5">
      <w:pPr>
        <w:ind w:left="708" w:firstLine="708"/>
        <w:jc w:val="both"/>
        <w:rPr>
          <w:rFonts w:ascii="Arial" w:hAnsi="Arial" w:cs="Arial"/>
          <w:noProof/>
          <w:lang w:eastAsia="pt-BR"/>
        </w:rPr>
      </w:pPr>
    </w:p>
    <w:p w:rsidR="008C7427" w:rsidRDefault="008C7427" w:rsidP="008A73E5">
      <w:pPr>
        <w:ind w:left="708" w:firstLine="708"/>
        <w:jc w:val="both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pict>
          <v:shape id="Text Box 6" o:spid="_x0000_s1084" type="#_x0000_t202" style="position:absolute;left:0;text-align:left;margin-left:323.2pt;margin-top:1.6pt;width:165.4pt;height:205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" filled="f">
            <v:textbox>
              <w:txbxContent>
                <w:p w:rsidR="008C7427" w:rsidRDefault="008C7427" w:rsidP="008A73E5">
                  <w:pPr>
                    <w:pStyle w:val="NormalWeb"/>
                    <w:spacing w:before="216" w:beforeAutospacing="0" w:after="0" w:afterAutospacing="0"/>
                    <w:jc w:val="both"/>
                    <w:textAlignment w:val="baseline"/>
                    <w:rPr>
                      <w:rFonts w:ascii="Calibri" w:eastAsia="MS PGothic" w:hAnsi="Calibri" w:cs="Calibri"/>
                      <w:b/>
                      <w:color w:val="333333"/>
                      <w:kern w:val="24"/>
                      <w:sz w:val="18"/>
                      <w:szCs w:val="18"/>
                    </w:rPr>
                  </w:pPr>
                  <w:r w:rsidRPr="00CA1367">
                    <w:rPr>
                      <w:rFonts w:ascii="Calibri" w:eastAsia="MS PGothic" w:hAnsi="Calibri" w:cs="Calibri"/>
                      <w:b/>
                      <w:color w:val="333333"/>
                      <w:kern w:val="24"/>
                      <w:sz w:val="18"/>
                      <w:szCs w:val="18"/>
                    </w:rPr>
                    <w:t>OBSERVAÇÕES:</w:t>
                  </w:r>
                </w:p>
                <w:p w:rsidR="008C7427" w:rsidRPr="00CA1367" w:rsidRDefault="008C7427" w:rsidP="008A73E5">
                  <w:pPr>
                    <w:pStyle w:val="NormalWeb"/>
                    <w:spacing w:before="216" w:beforeAutospacing="0" w:after="0" w:afterAutospacing="0"/>
                    <w:jc w:val="both"/>
                    <w:textAlignment w:val="baseline"/>
                    <w:rPr>
                      <w:rFonts w:ascii="Calibri" w:eastAsia="MS PGothic" w:hAnsi="Calibri" w:cs="Calibri"/>
                      <w:b/>
                      <w:color w:val="333333"/>
                      <w:kern w:val="24"/>
                      <w:sz w:val="18"/>
                      <w:szCs w:val="18"/>
                    </w:rPr>
                  </w:pPr>
                </w:p>
                <w:p w:rsidR="008C7427" w:rsidRPr="00C627CA" w:rsidRDefault="008C7427" w:rsidP="008A73E5">
                  <w:pPr>
                    <w:pStyle w:val="NormalWeb"/>
                    <w:numPr>
                      <w:ilvl w:val="0"/>
                      <w:numId w:val="13"/>
                    </w:numPr>
                    <w:spacing w:before="0" w:beforeAutospacing="0" w:after="0" w:afterAutospacing="0"/>
                    <w:ind w:left="714" w:hanging="357"/>
                    <w:jc w:val="both"/>
                    <w:textAlignment w:val="baseline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C627CA">
                    <w:rPr>
                      <w:rFonts w:ascii="Calibri" w:eastAsia="MS PGothic" w:hAnsi="Calibri" w:cs="Calibri"/>
                      <w:color w:val="333333"/>
                      <w:kern w:val="24"/>
                      <w:sz w:val="16"/>
                      <w:szCs w:val="16"/>
                    </w:rPr>
                    <w:t xml:space="preserve">Caso o servidor </w:t>
                  </w:r>
                  <w:r w:rsidRPr="00C627CA">
                    <w:rPr>
                      <w:rFonts w:ascii="Calibri" w:eastAsia="MS PGothic" w:hAnsi="Calibri" w:cs="Calibri"/>
                      <w:b/>
                      <w:bCs/>
                      <w:color w:val="333333"/>
                      <w:kern w:val="24"/>
                      <w:sz w:val="16"/>
                      <w:szCs w:val="16"/>
                    </w:rPr>
                    <w:t>não concorde</w:t>
                  </w:r>
                  <w:r w:rsidRPr="00C627CA">
                    <w:rPr>
                      <w:rFonts w:ascii="Calibri" w:eastAsia="MS PGothic" w:hAnsi="Calibri" w:cs="Calibri"/>
                      <w:color w:val="333333"/>
                      <w:kern w:val="24"/>
                      <w:sz w:val="16"/>
                      <w:szCs w:val="16"/>
                    </w:rPr>
                    <w:t xml:space="preserve"> em realizar o exame, deverá imprimir o Termo de Responsabilidade, assinar e entregá-</w:t>
                  </w:r>
                  <w:r w:rsidRPr="00C627CA">
                    <w:rPr>
                      <w:rFonts w:ascii="Calibri" w:eastAsia="MS PGothic" w:hAnsi="Calibri" w:cs="Calibri"/>
                      <w:kern w:val="24"/>
                      <w:sz w:val="16"/>
                      <w:szCs w:val="16"/>
                    </w:rPr>
                    <w:t xml:space="preserve">lo à Divisão de Saúde Ocupacional e Qualidade de Vida (1º andar), para </w:t>
                  </w:r>
                  <w:r w:rsidRPr="00C627CA">
                    <w:rPr>
                      <w:rFonts w:ascii="Calibri" w:eastAsia="MS PGothic" w:hAnsi="Calibri" w:cs="Calibri"/>
                      <w:color w:val="333333"/>
                      <w:kern w:val="24"/>
                      <w:sz w:val="16"/>
                      <w:szCs w:val="16"/>
                    </w:rPr>
                    <w:t>arquivo em pasta funcional.</w:t>
                  </w:r>
                </w:p>
                <w:p w:rsidR="008C7427" w:rsidRPr="00C627CA" w:rsidRDefault="008C7427" w:rsidP="008A73E5">
                  <w:pPr>
                    <w:pStyle w:val="NormalWeb"/>
                    <w:spacing w:before="0" w:beforeAutospacing="0" w:after="0" w:afterAutospacing="0"/>
                    <w:ind w:left="714"/>
                    <w:jc w:val="both"/>
                    <w:textAlignment w:val="baseline"/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:rsidR="008C7427" w:rsidRPr="00C627CA" w:rsidRDefault="008C7427" w:rsidP="003B0F52">
                  <w:pPr>
                    <w:pStyle w:val="NormalWeb"/>
                    <w:numPr>
                      <w:ilvl w:val="0"/>
                      <w:numId w:val="13"/>
                    </w:numPr>
                    <w:spacing w:before="0" w:beforeAutospacing="0" w:after="0" w:afterAutospacing="0"/>
                    <w:ind w:left="714" w:hanging="357"/>
                    <w:jc w:val="both"/>
                    <w:textAlignment w:val="baseline"/>
                  </w:pPr>
                  <w:r w:rsidRPr="00C627CA">
                    <w:rPr>
                      <w:rFonts w:ascii="Calibri" w:eastAsia="MS PGothic" w:hAnsi="Calibri" w:cs="Calibri"/>
                      <w:color w:val="333333"/>
                      <w:kern w:val="24"/>
                      <w:sz w:val="16"/>
                      <w:szCs w:val="16"/>
                    </w:rPr>
                    <w:t>Em caso de recusa, o servidor terá o prazo de 30 (trinta) dias para reconsiderar sua decisão, encaminhando o documento, devidamente assinado, para a Divisão de Saúde Ocupacional e Qualidade de Vida (1º andar).</w:t>
                  </w:r>
                </w:p>
              </w:txbxContent>
            </v:textbox>
          </v:shape>
        </w:pict>
      </w:r>
      <w:r w:rsidRPr="004D2C2C">
        <w:rPr>
          <w:rFonts w:ascii="Arial" w:hAnsi="Arial" w:cs="Arial"/>
          <w:noProof/>
          <w:lang w:eastAsia="pt-BR"/>
        </w:rPr>
        <w:pict>
          <v:shape id="_x0000_i1044" type="#_x0000_t75" alt="Imagem 17" style="width:237.75pt;height:348.75pt;visibility:visible" o:bordertopcolor="black" o:borderleftcolor="black" o:borderbottomcolor="black" o:borderrightcolor="black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C7427" w:rsidRDefault="008C7427" w:rsidP="00584F65">
      <w:pPr>
        <w:ind w:left="360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</w:p>
    <w:p w:rsidR="008C7427" w:rsidRDefault="008C7427" w:rsidP="00584F65">
      <w:pPr>
        <w:ind w:left="360"/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</w:p>
    <w:p w:rsidR="008C7427" w:rsidRPr="007659C7" w:rsidRDefault="008C7427" w:rsidP="00584F65">
      <w:pPr>
        <w:ind w:left="360"/>
        <w:rPr>
          <w:rFonts w:ascii="Arial" w:hAnsi="Arial" w:cs="Arial"/>
          <w:b/>
        </w:rPr>
      </w:pPr>
      <w:r w:rsidRPr="007659C7"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  <w:t>Legislação Básica:</w:t>
      </w:r>
    </w:p>
    <w:p w:rsidR="008C7427" w:rsidRDefault="008C7427" w:rsidP="00584F65">
      <w:pPr>
        <w:pStyle w:val="ListParagraph"/>
        <w:numPr>
          <w:ilvl w:val="0"/>
          <w:numId w:val="1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 nº 8.112/1990, artigo 206-A</w:t>
      </w:r>
    </w:p>
    <w:p w:rsidR="008C7427" w:rsidRDefault="008C7427" w:rsidP="00584F65">
      <w:pPr>
        <w:pStyle w:val="ListParagraph"/>
        <w:numPr>
          <w:ilvl w:val="0"/>
          <w:numId w:val="1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Decreto nº 6.856/2009: Regulamentação</w:t>
      </w:r>
    </w:p>
    <w:p w:rsidR="008C7427" w:rsidRDefault="008C7427" w:rsidP="00584F65">
      <w:pPr>
        <w:pStyle w:val="ListParagraph"/>
        <w:numPr>
          <w:ilvl w:val="0"/>
          <w:numId w:val="1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Portaria Normativa SRH nº 04/2009: Orientações sobre os Exames Médicos Periódicos</w:t>
      </w:r>
    </w:p>
    <w:p w:rsidR="008C7427" w:rsidRDefault="008C7427" w:rsidP="00584F65">
      <w:pPr>
        <w:pStyle w:val="ListParagraph"/>
        <w:numPr>
          <w:ilvl w:val="0"/>
          <w:numId w:val="1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Portaria SRH nº 783/2011: Institui a obrigatoriedade da realização dos EMP no módulo informatizado do SIAPE-Saúde</w:t>
      </w:r>
    </w:p>
    <w:p w:rsidR="008C7427" w:rsidRDefault="008C7427" w:rsidP="00584F65">
      <w:pPr>
        <w:pStyle w:val="ListParagraph"/>
        <w:numPr>
          <w:ilvl w:val="0"/>
          <w:numId w:val="1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Portaria Normativa SRH nº 05/2011: Proíbe a participação de planos de autogestão</w:t>
      </w:r>
    </w:p>
    <w:p w:rsidR="008C7427" w:rsidRPr="00914D07" w:rsidRDefault="008C7427" w:rsidP="00584F65">
      <w:pPr>
        <w:pStyle w:val="ListParagraph"/>
        <w:ind w:left="993"/>
        <w:jc w:val="center"/>
        <w:rPr>
          <w:rFonts w:ascii="Arial" w:hAnsi="Arial" w:cs="Arial"/>
          <w:sz w:val="20"/>
          <w:szCs w:val="20"/>
        </w:rPr>
      </w:pPr>
      <w:r w:rsidRPr="00914D07">
        <w:rPr>
          <w:rFonts w:ascii="Arial" w:hAnsi="Arial" w:cs="Arial"/>
          <w:b/>
          <w:sz w:val="20"/>
          <w:szCs w:val="20"/>
        </w:rPr>
        <w:t>Observação:</w:t>
      </w:r>
      <w:r w:rsidRPr="00914D07">
        <w:rPr>
          <w:rFonts w:ascii="Arial" w:hAnsi="Arial" w:cs="Arial"/>
          <w:sz w:val="20"/>
          <w:szCs w:val="20"/>
        </w:rPr>
        <w:t xml:space="preserve"> Todos estes normativos estão disponíveis no sítio:</w:t>
      </w:r>
    </w:p>
    <w:p w:rsidR="008C7427" w:rsidRDefault="008C7427" w:rsidP="00584F65">
      <w:pPr>
        <w:pStyle w:val="ListParagraph"/>
        <w:ind w:left="993"/>
        <w:jc w:val="center"/>
        <w:rPr>
          <w:rFonts w:ascii="Arial" w:hAnsi="Arial" w:cs="Arial"/>
        </w:rPr>
      </w:pPr>
      <w:r w:rsidRPr="00914D07">
        <w:rPr>
          <w:rFonts w:ascii="Arial" w:hAnsi="Arial" w:cs="Arial"/>
          <w:sz w:val="20"/>
          <w:szCs w:val="20"/>
        </w:rPr>
        <w:t xml:space="preserve"> </w:t>
      </w:r>
      <w:hyperlink r:id="rId31" w:history="1">
        <w:r w:rsidRPr="00914D07">
          <w:rPr>
            <w:rStyle w:val="Hyperlink"/>
            <w:rFonts w:ascii="Arial" w:hAnsi="Arial" w:cs="Arial"/>
            <w:sz w:val="20"/>
            <w:szCs w:val="20"/>
          </w:rPr>
          <w:t>https://conlegis.planejamento.gov.br</w:t>
        </w:r>
      </w:hyperlink>
    </w:p>
    <w:p w:rsidR="008C7427" w:rsidRPr="004246AB" w:rsidRDefault="008C7427" w:rsidP="00584F65">
      <w:pPr>
        <w:pStyle w:val="ListParagraph"/>
        <w:ind w:left="993"/>
        <w:jc w:val="center"/>
        <w:rPr>
          <w:rFonts w:ascii="Arial" w:hAnsi="Arial" w:cs="Arial"/>
        </w:rPr>
      </w:pPr>
    </w:p>
    <w:p w:rsidR="008C7427" w:rsidRDefault="008C7427" w:rsidP="00584F65">
      <w:pPr>
        <w:rPr>
          <w:rFonts w:ascii="Arial" w:hAnsi="Arial" w:cs="Arial"/>
          <w:b/>
        </w:rPr>
      </w:pPr>
    </w:p>
    <w:p w:rsidR="008C7427" w:rsidRDefault="008C7427" w:rsidP="008A73E5">
      <w:pPr>
        <w:ind w:left="708" w:firstLine="708"/>
        <w:jc w:val="both"/>
        <w:rPr>
          <w:rFonts w:ascii="Arial" w:hAnsi="Arial" w:cs="Arial"/>
        </w:rPr>
      </w:pPr>
    </w:p>
    <w:sectPr w:rsidR="008C7427" w:rsidSect="00141213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427" w:rsidRDefault="008C7427" w:rsidP="00537F37">
      <w:pPr>
        <w:spacing w:after="0" w:line="240" w:lineRule="auto"/>
      </w:pPr>
      <w:r>
        <w:separator/>
      </w:r>
    </w:p>
  </w:endnote>
  <w:endnote w:type="continuationSeparator" w:id="0">
    <w:p w:rsidR="008C7427" w:rsidRDefault="008C7427" w:rsidP="0053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427" w:rsidRDefault="008C7427" w:rsidP="00047DD3">
    <w:pPr>
      <w:pStyle w:val="Footer"/>
      <w:jc w:val="center"/>
      <w:rPr>
        <w:rFonts w:ascii="Arial" w:hAnsi="Arial" w:cs="Arial"/>
        <w:sz w:val="14"/>
        <w:szCs w:val="14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36.75pt;height:26.25pt">
          <v:imagedata r:id="rId2" r:href="rId1"/>
        </v:shape>
      </w:pict>
    </w:r>
  </w:p>
  <w:p w:rsidR="008C7427" w:rsidRPr="00537F37" w:rsidRDefault="008C7427" w:rsidP="00047DD3">
    <w:pPr>
      <w:pStyle w:val="Footer"/>
      <w:jc w:val="center"/>
      <w:rPr>
        <w:rFonts w:ascii="Arial" w:hAnsi="Arial" w:cs="Arial"/>
        <w:sz w:val="14"/>
        <w:szCs w:val="14"/>
      </w:rPr>
    </w:pPr>
    <w:r w:rsidRPr="00537F37">
      <w:rPr>
        <w:rFonts w:ascii="Arial" w:hAnsi="Arial" w:cs="Arial"/>
        <w:sz w:val="14"/>
        <w:szCs w:val="14"/>
      </w:rPr>
      <w:t>Exames Médicos Periódicos</w:t>
    </w:r>
    <w:r>
      <w:rPr>
        <w:rFonts w:ascii="Arial" w:hAnsi="Arial" w:cs="Arial"/>
        <w:sz w:val="14"/>
        <w:szCs w:val="14"/>
      </w:rPr>
      <w:t>/2013</w:t>
    </w:r>
    <w:r w:rsidRPr="00537F37">
      <w:rPr>
        <w:rFonts w:ascii="Arial" w:hAnsi="Arial" w:cs="Arial"/>
        <w:sz w:val="14"/>
        <w:szCs w:val="14"/>
      </w:rPr>
      <w:t xml:space="preserve"> – Orientações aos </w:t>
    </w:r>
    <w:r>
      <w:rPr>
        <w:rFonts w:ascii="Arial" w:hAnsi="Arial" w:cs="Arial"/>
        <w:sz w:val="14"/>
        <w:szCs w:val="14"/>
      </w:rPr>
      <w:t>Servidores</w:t>
    </w:r>
  </w:p>
  <w:p w:rsidR="008C7427" w:rsidRPr="00537F37" w:rsidRDefault="008C7427" w:rsidP="00047DD3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4"/>
        <w:szCs w:val="14"/>
      </w:rPr>
      <w:t>CAPES/DGES/CGGP/CDP/DSO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427" w:rsidRDefault="008C7427" w:rsidP="00537F37">
      <w:pPr>
        <w:spacing w:after="0" w:line="240" w:lineRule="auto"/>
      </w:pPr>
      <w:r>
        <w:separator/>
      </w:r>
    </w:p>
  </w:footnote>
  <w:footnote w:type="continuationSeparator" w:id="0">
    <w:p w:rsidR="008C7427" w:rsidRDefault="008C7427" w:rsidP="00537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A6630"/>
    <w:multiLevelType w:val="hybridMultilevel"/>
    <w:tmpl w:val="4288AAA2"/>
    <w:lvl w:ilvl="0" w:tplc="22E4D80E">
      <w:start w:val="1"/>
      <w:numFmt w:val="lowerLetter"/>
      <w:lvlText w:val="%1)"/>
      <w:lvlJc w:val="left"/>
      <w:pPr>
        <w:ind w:left="249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6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8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  <w:rPr>
        <w:rFonts w:cs="Times New Roman"/>
      </w:rPr>
    </w:lvl>
  </w:abstractNum>
  <w:abstractNum w:abstractNumId="1">
    <w:nsid w:val="0BD06571"/>
    <w:multiLevelType w:val="hybridMultilevel"/>
    <w:tmpl w:val="8CAAE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D4A7A"/>
    <w:multiLevelType w:val="hybridMultilevel"/>
    <w:tmpl w:val="E7E4AC96"/>
    <w:lvl w:ilvl="0" w:tplc="7556EEE2">
      <w:start w:val="2"/>
      <w:numFmt w:val="lowerLetter"/>
      <w:lvlText w:val="%1)"/>
      <w:lvlJc w:val="left"/>
      <w:pPr>
        <w:ind w:left="17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3">
    <w:nsid w:val="10B80A84"/>
    <w:multiLevelType w:val="hybridMultilevel"/>
    <w:tmpl w:val="D7209A82"/>
    <w:lvl w:ilvl="0" w:tplc="3420148E">
      <w:start w:val="1"/>
      <w:numFmt w:val="lowerRoman"/>
      <w:lvlText w:val="%1)"/>
      <w:lvlJc w:val="left"/>
      <w:pPr>
        <w:ind w:left="213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4">
    <w:nsid w:val="10C46041"/>
    <w:multiLevelType w:val="hybridMultilevel"/>
    <w:tmpl w:val="B252877E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10A3F78"/>
    <w:multiLevelType w:val="hybridMultilevel"/>
    <w:tmpl w:val="45EE1744"/>
    <w:lvl w:ilvl="0" w:tplc="000ACD7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DA7C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C8EFFC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D06D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1405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AC97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447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CA69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EE02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13130C"/>
    <w:multiLevelType w:val="hybridMultilevel"/>
    <w:tmpl w:val="C898F2A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DC3DD1"/>
    <w:multiLevelType w:val="hybridMultilevel"/>
    <w:tmpl w:val="95BAA838"/>
    <w:lvl w:ilvl="0" w:tplc="0416000D">
      <w:start w:val="1"/>
      <w:numFmt w:val="bullet"/>
      <w:lvlText w:val=""/>
      <w:lvlJc w:val="left"/>
      <w:pPr>
        <w:ind w:left="219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1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7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3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59" w:hanging="360"/>
      </w:pPr>
      <w:rPr>
        <w:rFonts w:ascii="Wingdings" w:hAnsi="Wingdings" w:hint="default"/>
      </w:rPr>
    </w:lvl>
  </w:abstractNum>
  <w:abstractNum w:abstractNumId="8">
    <w:nsid w:val="2CF27CCE"/>
    <w:multiLevelType w:val="hybridMultilevel"/>
    <w:tmpl w:val="7054A7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CBE0E99"/>
    <w:multiLevelType w:val="hybridMultilevel"/>
    <w:tmpl w:val="88F0FBA6"/>
    <w:lvl w:ilvl="0" w:tplc="AAB21F06">
      <w:start w:val="1"/>
      <w:numFmt w:val="decimal"/>
      <w:lvlText w:val="%1)"/>
      <w:lvlJc w:val="left"/>
      <w:pPr>
        <w:ind w:left="720" w:hanging="360"/>
      </w:pPr>
      <w:rPr>
        <w:rFonts w:ascii="Calibri" w:eastAsia="MS PGothic" w:hAnsi="Calibri" w:cs="Calibri" w:hint="default"/>
        <w:color w:val="333333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0E7625"/>
    <w:multiLevelType w:val="hybridMultilevel"/>
    <w:tmpl w:val="5802C88C"/>
    <w:lvl w:ilvl="0" w:tplc="7556EEE2">
      <w:start w:val="2"/>
      <w:numFmt w:val="lowerLetter"/>
      <w:lvlText w:val="%1)"/>
      <w:lvlJc w:val="left"/>
      <w:pPr>
        <w:ind w:left="17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8408B7"/>
    <w:multiLevelType w:val="hybridMultilevel"/>
    <w:tmpl w:val="F2A8C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6055D"/>
    <w:multiLevelType w:val="hybridMultilevel"/>
    <w:tmpl w:val="AD38DD46"/>
    <w:lvl w:ilvl="0" w:tplc="899C8A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57577F"/>
    <w:multiLevelType w:val="hybridMultilevel"/>
    <w:tmpl w:val="1C5C77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2682305"/>
    <w:multiLevelType w:val="hybridMultilevel"/>
    <w:tmpl w:val="58F6284A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63C145D"/>
    <w:multiLevelType w:val="hybridMultilevel"/>
    <w:tmpl w:val="ADE83EA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F092D75"/>
    <w:multiLevelType w:val="hybridMultilevel"/>
    <w:tmpl w:val="3386135A"/>
    <w:lvl w:ilvl="0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>
    <w:nsid w:val="5FA62B01"/>
    <w:multiLevelType w:val="hybridMultilevel"/>
    <w:tmpl w:val="F744A8F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0CC44CA"/>
    <w:multiLevelType w:val="hybridMultilevel"/>
    <w:tmpl w:val="684231A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ECE2F47"/>
    <w:multiLevelType w:val="hybridMultilevel"/>
    <w:tmpl w:val="EAFC56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0C33C1E"/>
    <w:multiLevelType w:val="hybridMultilevel"/>
    <w:tmpl w:val="F2A2C802"/>
    <w:lvl w:ilvl="0" w:tplc="0416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1">
    <w:nsid w:val="77803999"/>
    <w:multiLevelType w:val="hybridMultilevel"/>
    <w:tmpl w:val="B4745724"/>
    <w:lvl w:ilvl="0" w:tplc="988CB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68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06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84C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CF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6A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41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2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86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F3A3ADC"/>
    <w:multiLevelType w:val="hybridMultilevel"/>
    <w:tmpl w:val="298AE4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7"/>
  </w:num>
  <w:num w:numId="5">
    <w:abstractNumId w:val="14"/>
  </w:num>
  <w:num w:numId="6">
    <w:abstractNumId w:val="4"/>
  </w:num>
  <w:num w:numId="7">
    <w:abstractNumId w:val="8"/>
  </w:num>
  <w:num w:numId="8">
    <w:abstractNumId w:val="6"/>
  </w:num>
  <w:num w:numId="9">
    <w:abstractNumId w:val="22"/>
  </w:num>
  <w:num w:numId="10">
    <w:abstractNumId w:val="3"/>
  </w:num>
  <w:num w:numId="11">
    <w:abstractNumId w:val="2"/>
  </w:num>
  <w:num w:numId="12">
    <w:abstractNumId w:val="10"/>
  </w:num>
  <w:num w:numId="13">
    <w:abstractNumId w:val="9"/>
  </w:num>
  <w:num w:numId="14">
    <w:abstractNumId w:val="21"/>
  </w:num>
  <w:num w:numId="15">
    <w:abstractNumId w:val="5"/>
  </w:num>
  <w:num w:numId="16">
    <w:abstractNumId w:val="16"/>
  </w:num>
  <w:num w:numId="17">
    <w:abstractNumId w:val="1"/>
  </w:num>
  <w:num w:numId="18">
    <w:abstractNumId w:val="0"/>
  </w:num>
  <w:num w:numId="19">
    <w:abstractNumId w:val="17"/>
  </w:num>
  <w:num w:numId="20">
    <w:abstractNumId w:val="20"/>
  </w:num>
  <w:num w:numId="21">
    <w:abstractNumId w:val="13"/>
  </w:num>
  <w:num w:numId="22">
    <w:abstractNumId w:val="19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E60"/>
    <w:rsid w:val="00000C2D"/>
    <w:rsid w:val="00016E6B"/>
    <w:rsid w:val="00020CF3"/>
    <w:rsid w:val="00022609"/>
    <w:rsid w:val="00027971"/>
    <w:rsid w:val="000309EA"/>
    <w:rsid w:val="0003152F"/>
    <w:rsid w:val="000324E9"/>
    <w:rsid w:val="00034F74"/>
    <w:rsid w:val="00047DD3"/>
    <w:rsid w:val="00050689"/>
    <w:rsid w:val="00074C46"/>
    <w:rsid w:val="00081546"/>
    <w:rsid w:val="00085441"/>
    <w:rsid w:val="00085EAD"/>
    <w:rsid w:val="000B0F45"/>
    <w:rsid w:val="000B15A2"/>
    <w:rsid w:val="000B19BF"/>
    <w:rsid w:val="000C255E"/>
    <w:rsid w:val="000C3DD5"/>
    <w:rsid w:val="000C584D"/>
    <w:rsid w:val="000D0A9B"/>
    <w:rsid w:val="000D34C8"/>
    <w:rsid w:val="000D67D8"/>
    <w:rsid w:val="000E6571"/>
    <w:rsid w:val="000F0852"/>
    <w:rsid w:val="00102DB1"/>
    <w:rsid w:val="001104A2"/>
    <w:rsid w:val="00112F18"/>
    <w:rsid w:val="00130249"/>
    <w:rsid w:val="001354E7"/>
    <w:rsid w:val="00141213"/>
    <w:rsid w:val="001428FB"/>
    <w:rsid w:val="001526CF"/>
    <w:rsid w:val="001723AD"/>
    <w:rsid w:val="00174D4A"/>
    <w:rsid w:val="00182B74"/>
    <w:rsid w:val="00191C6E"/>
    <w:rsid w:val="001B12DD"/>
    <w:rsid w:val="001B1A3C"/>
    <w:rsid w:val="001B29CD"/>
    <w:rsid w:val="001B663A"/>
    <w:rsid w:val="001C2614"/>
    <w:rsid w:val="001C4686"/>
    <w:rsid w:val="001D0E47"/>
    <w:rsid w:val="001D1EDE"/>
    <w:rsid w:val="001D396A"/>
    <w:rsid w:val="001D70CB"/>
    <w:rsid w:val="001E2649"/>
    <w:rsid w:val="001E3863"/>
    <w:rsid w:val="001F4669"/>
    <w:rsid w:val="001F603F"/>
    <w:rsid w:val="001F7064"/>
    <w:rsid w:val="00204AB5"/>
    <w:rsid w:val="00207CDB"/>
    <w:rsid w:val="00211447"/>
    <w:rsid w:val="00211A76"/>
    <w:rsid w:val="00216178"/>
    <w:rsid w:val="00223FE3"/>
    <w:rsid w:val="00226AD0"/>
    <w:rsid w:val="00232BA2"/>
    <w:rsid w:val="00232E6F"/>
    <w:rsid w:val="00233555"/>
    <w:rsid w:val="00247D43"/>
    <w:rsid w:val="00250EFB"/>
    <w:rsid w:val="00252E82"/>
    <w:rsid w:val="00282330"/>
    <w:rsid w:val="00285ADE"/>
    <w:rsid w:val="00285E04"/>
    <w:rsid w:val="00291A5B"/>
    <w:rsid w:val="002A1A38"/>
    <w:rsid w:val="002A2CC2"/>
    <w:rsid w:val="002A2CCC"/>
    <w:rsid w:val="002A4DB3"/>
    <w:rsid w:val="002A5165"/>
    <w:rsid w:val="002A612E"/>
    <w:rsid w:val="002B2DB1"/>
    <w:rsid w:val="002B4455"/>
    <w:rsid w:val="002B4B7A"/>
    <w:rsid w:val="002B6723"/>
    <w:rsid w:val="002C2A4A"/>
    <w:rsid w:val="002C527D"/>
    <w:rsid w:val="002D2AC8"/>
    <w:rsid w:val="002F0010"/>
    <w:rsid w:val="002F261D"/>
    <w:rsid w:val="002F5670"/>
    <w:rsid w:val="002F6238"/>
    <w:rsid w:val="00303F7F"/>
    <w:rsid w:val="00312029"/>
    <w:rsid w:val="003124D9"/>
    <w:rsid w:val="00324179"/>
    <w:rsid w:val="0032779D"/>
    <w:rsid w:val="003322DF"/>
    <w:rsid w:val="00333F11"/>
    <w:rsid w:val="00334BD4"/>
    <w:rsid w:val="00336DCB"/>
    <w:rsid w:val="00336DD7"/>
    <w:rsid w:val="00337A98"/>
    <w:rsid w:val="003437F9"/>
    <w:rsid w:val="00344DBF"/>
    <w:rsid w:val="00354964"/>
    <w:rsid w:val="00357510"/>
    <w:rsid w:val="00371658"/>
    <w:rsid w:val="00377B1F"/>
    <w:rsid w:val="00381AD8"/>
    <w:rsid w:val="00382CE4"/>
    <w:rsid w:val="00387B35"/>
    <w:rsid w:val="003955AB"/>
    <w:rsid w:val="00395AE8"/>
    <w:rsid w:val="003B0C7A"/>
    <w:rsid w:val="003B0F52"/>
    <w:rsid w:val="003B6371"/>
    <w:rsid w:val="003C3095"/>
    <w:rsid w:val="003C72C5"/>
    <w:rsid w:val="003D62D7"/>
    <w:rsid w:val="003D7ACC"/>
    <w:rsid w:val="003E59A6"/>
    <w:rsid w:val="003E72A9"/>
    <w:rsid w:val="003F00D8"/>
    <w:rsid w:val="003F58CA"/>
    <w:rsid w:val="003F7BC3"/>
    <w:rsid w:val="004016C3"/>
    <w:rsid w:val="00403C55"/>
    <w:rsid w:val="004118C6"/>
    <w:rsid w:val="00420CD6"/>
    <w:rsid w:val="004246AB"/>
    <w:rsid w:val="004324C8"/>
    <w:rsid w:val="00434813"/>
    <w:rsid w:val="004465DB"/>
    <w:rsid w:val="00447A8A"/>
    <w:rsid w:val="00447B42"/>
    <w:rsid w:val="004543E9"/>
    <w:rsid w:val="004578EB"/>
    <w:rsid w:val="0048366C"/>
    <w:rsid w:val="00485EAF"/>
    <w:rsid w:val="00485FE9"/>
    <w:rsid w:val="004864CA"/>
    <w:rsid w:val="004866FE"/>
    <w:rsid w:val="004A229E"/>
    <w:rsid w:val="004A3E33"/>
    <w:rsid w:val="004B4EA9"/>
    <w:rsid w:val="004B526F"/>
    <w:rsid w:val="004B6ADD"/>
    <w:rsid w:val="004B72B0"/>
    <w:rsid w:val="004C64F6"/>
    <w:rsid w:val="004C7E74"/>
    <w:rsid w:val="004D2C2C"/>
    <w:rsid w:val="004D2E1E"/>
    <w:rsid w:val="004D38D8"/>
    <w:rsid w:val="004E2861"/>
    <w:rsid w:val="004E3585"/>
    <w:rsid w:val="004E38D8"/>
    <w:rsid w:val="004E3E9F"/>
    <w:rsid w:val="004F3326"/>
    <w:rsid w:val="004F4750"/>
    <w:rsid w:val="004F5426"/>
    <w:rsid w:val="00503443"/>
    <w:rsid w:val="00503A62"/>
    <w:rsid w:val="00516AD3"/>
    <w:rsid w:val="0052016D"/>
    <w:rsid w:val="005259B4"/>
    <w:rsid w:val="00537F37"/>
    <w:rsid w:val="005665D9"/>
    <w:rsid w:val="00566C0B"/>
    <w:rsid w:val="00572196"/>
    <w:rsid w:val="00582E07"/>
    <w:rsid w:val="00584F65"/>
    <w:rsid w:val="00595755"/>
    <w:rsid w:val="005968EA"/>
    <w:rsid w:val="005A5682"/>
    <w:rsid w:val="005B36EF"/>
    <w:rsid w:val="005C579C"/>
    <w:rsid w:val="005D4DD1"/>
    <w:rsid w:val="005E40B8"/>
    <w:rsid w:val="005E62BC"/>
    <w:rsid w:val="005E6AA6"/>
    <w:rsid w:val="005F0495"/>
    <w:rsid w:val="005F3E59"/>
    <w:rsid w:val="005F795F"/>
    <w:rsid w:val="00603934"/>
    <w:rsid w:val="00603B6A"/>
    <w:rsid w:val="0060713C"/>
    <w:rsid w:val="00611D4D"/>
    <w:rsid w:val="00611FB8"/>
    <w:rsid w:val="00615191"/>
    <w:rsid w:val="00626CC5"/>
    <w:rsid w:val="00634D36"/>
    <w:rsid w:val="00643E8A"/>
    <w:rsid w:val="00650B0A"/>
    <w:rsid w:val="00661A1F"/>
    <w:rsid w:val="006672F1"/>
    <w:rsid w:val="00682C01"/>
    <w:rsid w:val="006B1EE0"/>
    <w:rsid w:val="006B2DDF"/>
    <w:rsid w:val="006B31AF"/>
    <w:rsid w:val="006B68F9"/>
    <w:rsid w:val="006C6200"/>
    <w:rsid w:val="006C66EE"/>
    <w:rsid w:val="006D0FF6"/>
    <w:rsid w:val="006D55AF"/>
    <w:rsid w:val="006D7FDF"/>
    <w:rsid w:val="006E165B"/>
    <w:rsid w:val="006E701A"/>
    <w:rsid w:val="006F48B0"/>
    <w:rsid w:val="00705145"/>
    <w:rsid w:val="00705FD2"/>
    <w:rsid w:val="007155B8"/>
    <w:rsid w:val="00717866"/>
    <w:rsid w:val="0072069F"/>
    <w:rsid w:val="00722098"/>
    <w:rsid w:val="0074285F"/>
    <w:rsid w:val="00747352"/>
    <w:rsid w:val="007659C7"/>
    <w:rsid w:val="00774AAA"/>
    <w:rsid w:val="00783F9F"/>
    <w:rsid w:val="00785FAD"/>
    <w:rsid w:val="0079456A"/>
    <w:rsid w:val="00796CDC"/>
    <w:rsid w:val="007A2AB3"/>
    <w:rsid w:val="007C1524"/>
    <w:rsid w:val="007C2D91"/>
    <w:rsid w:val="007C557E"/>
    <w:rsid w:val="007C5F2F"/>
    <w:rsid w:val="007D0424"/>
    <w:rsid w:val="007D6A4D"/>
    <w:rsid w:val="007E2A6D"/>
    <w:rsid w:val="007E5870"/>
    <w:rsid w:val="007E59E2"/>
    <w:rsid w:val="007F6083"/>
    <w:rsid w:val="00800261"/>
    <w:rsid w:val="0080724C"/>
    <w:rsid w:val="008274A4"/>
    <w:rsid w:val="00833E69"/>
    <w:rsid w:val="008351E2"/>
    <w:rsid w:val="00845352"/>
    <w:rsid w:val="00847970"/>
    <w:rsid w:val="00854B50"/>
    <w:rsid w:val="00871881"/>
    <w:rsid w:val="00872D2C"/>
    <w:rsid w:val="00882771"/>
    <w:rsid w:val="008850E7"/>
    <w:rsid w:val="008859F2"/>
    <w:rsid w:val="00885EBD"/>
    <w:rsid w:val="00892E60"/>
    <w:rsid w:val="008957EF"/>
    <w:rsid w:val="008A03FB"/>
    <w:rsid w:val="008A0AFA"/>
    <w:rsid w:val="008A3013"/>
    <w:rsid w:val="008A561C"/>
    <w:rsid w:val="008A73E5"/>
    <w:rsid w:val="008A7A4D"/>
    <w:rsid w:val="008B02A1"/>
    <w:rsid w:val="008C5C99"/>
    <w:rsid w:val="008C7427"/>
    <w:rsid w:val="008D3BF5"/>
    <w:rsid w:val="008D7EED"/>
    <w:rsid w:val="008F1C89"/>
    <w:rsid w:val="008F3EA8"/>
    <w:rsid w:val="00900176"/>
    <w:rsid w:val="0090285F"/>
    <w:rsid w:val="009066EB"/>
    <w:rsid w:val="009072BE"/>
    <w:rsid w:val="00914343"/>
    <w:rsid w:val="00914D07"/>
    <w:rsid w:val="00917448"/>
    <w:rsid w:val="0092322E"/>
    <w:rsid w:val="009237CE"/>
    <w:rsid w:val="00931A5B"/>
    <w:rsid w:val="009333D0"/>
    <w:rsid w:val="00936FD4"/>
    <w:rsid w:val="009462FA"/>
    <w:rsid w:val="009478E0"/>
    <w:rsid w:val="009514A0"/>
    <w:rsid w:val="009560C3"/>
    <w:rsid w:val="009566C1"/>
    <w:rsid w:val="0097269E"/>
    <w:rsid w:val="00973238"/>
    <w:rsid w:val="00977317"/>
    <w:rsid w:val="009775F7"/>
    <w:rsid w:val="0098392D"/>
    <w:rsid w:val="00986381"/>
    <w:rsid w:val="00990B37"/>
    <w:rsid w:val="009A11AE"/>
    <w:rsid w:val="009B07C9"/>
    <w:rsid w:val="009B09A4"/>
    <w:rsid w:val="009B33E4"/>
    <w:rsid w:val="009B4045"/>
    <w:rsid w:val="009B65E9"/>
    <w:rsid w:val="009C3BF2"/>
    <w:rsid w:val="009D0F7F"/>
    <w:rsid w:val="009D5C36"/>
    <w:rsid w:val="009E0FA0"/>
    <w:rsid w:val="009E1C81"/>
    <w:rsid w:val="009F34C8"/>
    <w:rsid w:val="009F5EEB"/>
    <w:rsid w:val="009F7188"/>
    <w:rsid w:val="00A0382A"/>
    <w:rsid w:val="00A047A7"/>
    <w:rsid w:val="00A05686"/>
    <w:rsid w:val="00A1333C"/>
    <w:rsid w:val="00A17DAD"/>
    <w:rsid w:val="00A17ECF"/>
    <w:rsid w:val="00A24AEA"/>
    <w:rsid w:val="00A34C84"/>
    <w:rsid w:val="00A4231B"/>
    <w:rsid w:val="00A452FF"/>
    <w:rsid w:val="00A45C40"/>
    <w:rsid w:val="00A5251E"/>
    <w:rsid w:val="00A569F5"/>
    <w:rsid w:val="00A64F95"/>
    <w:rsid w:val="00A721D3"/>
    <w:rsid w:val="00A72539"/>
    <w:rsid w:val="00A7390B"/>
    <w:rsid w:val="00A840B7"/>
    <w:rsid w:val="00A87951"/>
    <w:rsid w:val="00A90363"/>
    <w:rsid w:val="00A90979"/>
    <w:rsid w:val="00A915BD"/>
    <w:rsid w:val="00A9619C"/>
    <w:rsid w:val="00AA52B2"/>
    <w:rsid w:val="00AB2413"/>
    <w:rsid w:val="00AB3F0D"/>
    <w:rsid w:val="00AB481C"/>
    <w:rsid w:val="00AB6415"/>
    <w:rsid w:val="00AC0D6E"/>
    <w:rsid w:val="00AD5A04"/>
    <w:rsid w:val="00AE1FCD"/>
    <w:rsid w:val="00AE2375"/>
    <w:rsid w:val="00AE6A4F"/>
    <w:rsid w:val="00AF73F0"/>
    <w:rsid w:val="00B004F2"/>
    <w:rsid w:val="00B1170E"/>
    <w:rsid w:val="00B14702"/>
    <w:rsid w:val="00B171F8"/>
    <w:rsid w:val="00B23F7A"/>
    <w:rsid w:val="00B30B8F"/>
    <w:rsid w:val="00B364C1"/>
    <w:rsid w:val="00B414C4"/>
    <w:rsid w:val="00B546B4"/>
    <w:rsid w:val="00B6013E"/>
    <w:rsid w:val="00B643E9"/>
    <w:rsid w:val="00B644F7"/>
    <w:rsid w:val="00B67DCB"/>
    <w:rsid w:val="00B82A12"/>
    <w:rsid w:val="00B85F98"/>
    <w:rsid w:val="00B92D82"/>
    <w:rsid w:val="00B93181"/>
    <w:rsid w:val="00BA6B45"/>
    <w:rsid w:val="00BC0BF5"/>
    <w:rsid w:val="00BC6194"/>
    <w:rsid w:val="00BF1915"/>
    <w:rsid w:val="00BF230E"/>
    <w:rsid w:val="00C06D19"/>
    <w:rsid w:val="00C15D9D"/>
    <w:rsid w:val="00C234F2"/>
    <w:rsid w:val="00C32C5A"/>
    <w:rsid w:val="00C34557"/>
    <w:rsid w:val="00C35440"/>
    <w:rsid w:val="00C43E5D"/>
    <w:rsid w:val="00C627CA"/>
    <w:rsid w:val="00C6322B"/>
    <w:rsid w:val="00C71ADA"/>
    <w:rsid w:val="00C72C97"/>
    <w:rsid w:val="00C8266A"/>
    <w:rsid w:val="00C826D8"/>
    <w:rsid w:val="00C82DA2"/>
    <w:rsid w:val="00C85293"/>
    <w:rsid w:val="00C9115C"/>
    <w:rsid w:val="00CA1367"/>
    <w:rsid w:val="00CA2E23"/>
    <w:rsid w:val="00CA630D"/>
    <w:rsid w:val="00CB5AFD"/>
    <w:rsid w:val="00CC5CA0"/>
    <w:rsid w:val="00CC69BC"/>
    <w:rsid w:val="00CE47D2"/>
    <w:rsid w:val="00CE7544"/>
    <w:rsid w:val="00CF50DF"/>
    <w:rsid w:val="00D02526"/>
    <w:rsid w:val="00D075F4"/>
    <w:rsid w:val="00D14B9E"/>
    <w:rsid w:val="00D152F8"/>
    <w:rsid w:val="00D16647"/>
    <w:rsid w:val="00D16751"/>
    <w:rsid w:val="00D24B93"/>
    <w:rsid w:val="00D27759"/>
    <w:rsid w:val="00D335D1"/>
    <w:rsid w:val="00D37968"/>
    <w:rsid w:val="00D434D9"/>
    <w:rsid w:val="00D47789"/>
    <w:rsid w:val="00D502CD"/>
    <w:rsid w:val="00D71C26"/>
    <w:rsid w:val="00D75115"/>
    <w:rsid w:val="00D813D8"/>
    <w:rsid w:val="00D82E30"/>
    <w:rsid w:val="00D94368"/>
    <w:rsid w:val="00DA4AB8"/>
    <w:rsid w:val="00DA6952"/>
    <w:rsid w:val="00DA76F7"/>
    <w:rsid w:val="00DB1069"/>
    <w:rsid w:val="00DB531D"/>
    <w:rsid w:val="00DD1CD8"/>
    <w:rsid w:val="00DE2E59"/>
    <w:rsid w:val="00DE3C35"/>
    <w:rsid w:val="00DF0E1F"/>
    <w:rsid w:val="00E01CA5"/>
    <w:rsid w:val="00E0464D"/>
    <w:rsid w:val="00E0488C"/>
    <w:rsid w:val="00E2645E"/>
    <w:rsid w:val="00E353BC"/>
    <w:rsid w:val="00E3611C"/>
    <w:rsid w:val="00E37DB8"/>
    <w:rsid w:val="00E413EE"/>
    <w:rsid w:val="00E45889"/>
    <w:rsid w:val="00E51C5C"/>
    <w:rsid w:val="00E61940"/>
    <w:rsid w:val="00E61F13"/>
    <w:rsid w:val="00E6602C"/>
    <w:rsid w:val="00E71774"/>
    <w:rsid w:val="00E74A98"/>
    <w:rsid w:val="00E7730D"/>
    <w:rsid w:val="00E80584"/>
    <w:rsid w:val="00E82E9F"/>
    <w:rsid w:val="00E84135"/>
    <w:rsid w:val="00E847DF"/>
    <w:rsid w:val="00E91812"/>
    <w:rsid w:val="00E95687"/>
    <w:rsid w:val="00E95A45"/>
    <w:rsid w:val="00E97A2F"/>
    <w:rsid w:val="00EA3543"/>
    <w:rsid w:val="00EA6ACB"/>
    <w:rsid w:val="00EA6E30"/>
    <w:rsid w:val="00EB10B7"/>
    <w:rsid w:val="00EB14D4"/>
    <w:rsid w:val="00EB76C9"/>
    <w:rsid w:val="00EC0A04"/>
    <w:rsid w:val="00EC2E0A"/>
    <w:rsid w:val="00ED2D13"/>
    <w:rsid w:val="00ED5DCA"/>
    <w:rsid w:val="00EE19D6"/>
    <w:rsid w:val="00EE3965"/>
    <w:rsid w:val="00EF14FD"/>
    <w:rsid w:val="00EF4044"/>
    <w:rsid w:val="00F00B78"/>
    <w:rsid w:val="00F07889"/>
    <w:rsid w:val="00F1054A"/>
    <w:rsid w:val="00F20B17"/>
    <w:rsid w:val="00F2147B"/>
    <w:rsid w:val="00F2538D"/>
    <w:rsid w:val="00F27651"/>
    <w:rsid w:val="00F3117C"/>
    <w:rsid w:val="00F3622A"/>
    <w:rsid w:val="00F40226"/>
    <w:rsid w:val="00F40F33"/>
    <w:rsid w:val="00F54469"/>
    <w:rsid w:val="00F57801"/>
    <w:rsid w:val="00F57C3B"/>
    <w:rsid w:val="00F671B6"/>
    <w:rsid w:val="00F823BF"/>
    <w:rsid w:val="00F83955"/>
    <w:rsid w:val="00F8571F"/>
    <w:rsid w:val="00F90B14"/>
    <w:rsid w:val="00F91F63"/>
    <w:rsid w:val="00FA0060"/>
    <w:rsid w:val="00FA3092"/>
    <w:rsid w:val="00FA5BCC"/>
    <w:rsid w:val="00FA67B1"/>
    <w:rsid w:val="00FA7B60"/>
    <w:rsid w:val="00FB0466"/>
    <w:rsid w:val="00FC28F8"/>
    <w:rsid w:val="00FC4FDE"/>
    <w:rsid w:val="00FD0526"/>
    <w:rsid w:val="00FD2CC3"/>
    <w:rsid w:val="00FD3970"/>
    <w:rsid w:val="00FD6AB3"/>
    <w:rsid w:val="00FE1CBD"/>
    <w:rsid w:val="00FE5340"/>
    <w:rsid w:val="00FE5814"/>
    <w:rsid w:val="00FF12BC"/>
    <w:rsid w:val="00FF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97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2E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246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37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3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37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37F37"/>
    <w:rPr>
      <w:rFonts w:cs="Times New Roman"/>
    </w:rPr>
  </w:style>
  <w:style w:type="character" w:styleId="Hyperlink">
    <w:name w:val="Hyperlink"/>
    <w:basedOn w:val="DefaultParagraphFont"/>
    <w:uiPriority w:val="99"/>
    <w:rsid w:val="00914D07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D2D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99"/>
    <w:qFormat/>
    <w:rsid w:val="003E72A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60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2587">
                  <w:marLeft w:val="0"/>
                  <w:marRight w:val="0"/>
                  <w:marTop w:val="0"/>
                  <w:marBottom w:val="0"/>
                  <w:divBdr>
                    <w:top w:val="single" w:sz="12" w:space="0" w:color="ACDF68"/>
                    <w:left w:val="single" w:sz="12" w:space="0" w:color="ACDF68"/>
                    <w:bottom w:val="single" w:sz="12" w:space="0" w:color="ACDF68"/>
                    <w:right w:val="single" w:sz="12" w:space="0" w:color="ACDF68"/>
                  </w:divBdr>
                  <w:divsChild>
                    <w:div w:id="74260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0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60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0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257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58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2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brotolegal.com.br/images/noticias/gd/1363011415.jpg" TargetMode="External"/><Relationship Id="rId13" Type="http://schemas.openxmlformats.org/officeDocument/2006/relationships/hyperlink" Target="http://www.siapenet.gov.br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siapenet.gov.b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apenet.gov.br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siapenet.gov.br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conlegis.planejamento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apenet.gov.br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http://www.brotolegal.com.br/images/noticias/gd/136301141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541</TotalTime>
  <Pages>12</Pages>
  <Words>1802</Words>
  <Characters>9736</Characters>
  <Application>Microsoft Office Outlook</Application>
  <DocSecurity>0</DocSecurity>
  <Lines>0</Lines>
  <Paragraphs>0</Paragraphs>
  <ScaleCrop>false</ScaleCrop>
  <Company>Ministério da Educação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Francesca Vilardo Loes</dc:creator>
  <cp:keywords/>
  <dc:description/>
  <cp:lastModifiedBy>Suporte</cp:lastModifiedBy>
  <cp:revision>92</cp:revision>
  <cp:lastPrinted>2013-06-20T17:41:00Z</cp:lastPrinted>
  <dcterms:created xsi:type="dcterms:W3CDTF">2013-04-16T20:08:00Z</dcterms:created>
  <dcterms:modified xsi:type="dcterms:W3CDTF">2013-07-04T12:56:00Z</dcterms:modified>
</cp:coreProperties>
</file>